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061" w:rsidRPr="00425176" w:rsidRDefault="008F3745" w:rsidP="00974D94">
      <w:pPr>
        <w:spacing w:after="0" w:line="240" w:lineRule="auto"/>
        <w:ind w:left="708" w:hanging="708"/>
        <w:rPr>
          <w:rFonts w:ascii="Rotis Semi Sans CN" w:eastAsia="Times New Roman" w:hAnsi="Rotis Semi Sans CN"/>
          <w:b/>
          <w:color w:val="000000"/>
          <w:sz w:val="24"/>
          <w:szCs w:val="24"/>
        </w:rPr>
      </w:pPr>
      <w:bookmarkStart w:id="0" w:name="_GoBack"/>
      <w:bookmarkEnd w:id="0"/>
      <w:r w:rsidRPr="00425176">
        <w:rPr>
          <w:rFonts w:ascii="Rotis Semi Sans CN" w:eastAsia="Times New Roman" w:hAnsi="Rotis Semi Sans CN"/>
          <w:b/>
          <w:color w:val="000000"/>
          <w:sz w:val="24"/>
          <w:szCs w:val="24"/>
        </w:rPr>
        <w:t xml:space="preserve">Toestemmingsformulier </w:t>
      </w:r>
      <w:r w:rsidR="006A5385">
        <w:rPr>
          <w:rFonts w:ascii="Rotis Semi Sans CN" w:eastAsia="Times New Roman" w:hAnsi="Rotis Semi Sans CN"/>
          <w:b/>
          <w:color w:val="000000"/>
          <w:sz w:val="24"/>
          <w:szCs w:val="24"/>
        </w:rPr>
        <w:t xml:space="preserve">incidenteel </w:t>
      </w:r>
      <w:r w:rsidRPr="00425176">
        <w:rPr>
          <w:rFonts w:ascii="Rotis Semi Sans CN" w:eastAsia="Times New Roman" w:hAnsi="Rotis Semi Sans CN"/>
          <w:b/>
          <w:color w:val="000000"/>
          <w:sz w:val="24"/>
          <w:szCs w:val="24"/>
        </w:rPr>
        <w:t xml:space="preserve">opvang </w:t>
      </w:r>
      <w:r w:rsidR="006A5385">
        <w:rPr>
          <w:rFonts w:ascii="Rotis Semi Sans CN" w:eastAsia="Times New Roman" w:hAnsi="Rotis Semi Sans CN"/>
          <w:b/>
          <w:color w:val="000000"/>
          <w:sz w:val="24"/>
          <w:szCs w:val="24"/>
        </w:rPr>
        <w:t xml:space="preserve">2 </w:t>
      </w:r>
      <w:r w:rsidRPr="00425176">
        <w:rPr>
          <w:rFonts w:ascii="Rotis Semi Sans CN" w:eastAsia="Times New Roman" w:hAnsi="Rotis Semi Sans CN"/>
          <w:b/>
          <w:color w:val="000000"/>
          <w:sz w:val="24"/>
          <w:szCs w:val="24"/>
        </w:rPr>
        <w:t>basisgroepen CompaNanny BSO</w:t>
      </w:r>
    </w:p>
    <w:p w:rsidR="00963FF4" w:rsidRPr="00EA6668" w:rsidRDefault="00963FF4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</w:p>
    <w:p w:rsidR="006A5385" w:rsidRDefault="008F3745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Bij CompaNanny </w:t>
      </w:r>
      <w:r w:rsidR="00DC3E6F" w:rsidRPr="00DC3E6F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>–naam vestiging-</w:t>
      </w:r>
      <w:r w:rsidR="00974D94">
        <w:rPr>
          <w:rFonts w:ascii="Rotis Semi Sans CN" w:eastAsia="Times New Roman" w:hAnsi="Rotis Semi Sans CN"/>
          <w:color w:val="000000"/>
          <w:sz w:val="24"/>
          <w:szCs w:val="24"/>
        </w:rPr>
        <w:t xml:space="preserve"> </w:t>
      </w: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vindt de opvang op de BSO plaats in basisgroepen. </w:t>
      </w:r>
      <w:r w:rsidR="00963FF4"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De basisgroep is de groep waar uw kind standaard in wordt opgevangen. Op </w:t>
      </w:r>
      <w:r w:rsidR="006A5385">
        <w:rPr>
          <w:rFonts w:ascii="Rotis Semi Sans CN" w:eastAsia="Times New Roman" w:hAnsi="Rotis Semi Sans CN"/>
          <w:color w:val="000000"/>
          <w:sz w:val="24"/>
          <w:szCs w:val="24"/>
        </w:rPr>
        <w:t>incidentele dagen als studiedagen en vakantiedagen kan</w:t>
      </w:r>
      <w:r w:rsidR="00963FF4"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 uw kind op een andere basisgroep opgevangen</w:t>
      </w:r>
      <w:r w:rsidR="006A5385">
        <w:rPr>
          <w:rFonts w:ascii="Rotis Semi Sans CN" w:eastAsia="Times New Roman" w:hAnsi="Rotis Semi Sans CN"/>
          <w:color w:val="000000"/>
          <w:sz w:val="24"/>
          <w:szCs w:val="24"/>
        </w:rPr>
        <w:t xml:space="preserve"> worden</w:t>
      </w:r>
      <w:r w:rsidR="00963FF4"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. Uw kind maakt gebruik van maximaal 2 basisgroepen. </w:t>
      </w:r>
    </w:p>
    <w:p w:rsidR="00963FF4" w:rsidRPr="00EA6668" w:rsidRDefault="00963FF4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Met het ondertekenen van dit formulier geeft u toestemming voor de opvang in een tweede basisgroep. </w:t>
      </w:r>
    </w:p>
    <w:p w:rsidR="008F3745" w:rsidRPr="00EA6668" w:rsidRDefault="008F3745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</w:p>
    <w:p w:rsidR="00974D94" w:rsidRDefault="00EA6668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>Voor</w:t>
      </w:r>
      <w:r>
        <w:rPr>
          <w:rFonts w:ascii="Rotis Semi Sans CN" w:eastAsia="Times New Roman" w:hAnsi="Rotis Semi Sans CN"/>
          <w:color w:val="000000"/>
          <w:sz w:val="24"/>
          <w:szCs w:val="24"/>
        </w:rPr>
        <w:t>-</w:t>
      </w: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 en achtern</w:t>
      </w:r>
      <w:r w:rsidR="00723061"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aam kind: </w:t>
      </w:r>
    </w:p>
    <w:p w:rsidR="00723061" w:rsidRPr="00EA6668" w:rsidRDefault="005174F7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>Vaste basis</w:t>
      </w:r>
      <w:r w:rsidR="00723061" w:rsidRPr="00EA6668">
        <w:rPr>
          <w:rFonts w:ascii="Rotis Semi Sans CN" w:eastAsia="Times New Roman" w:hAnsi="Rotis Semi Sans CN"/>
          <w:color w:val="000000"/>
          <w:sz w:val="24"/>
          <w:szCs w:val="24"/>
        </w:rPr>
        <w:t>groep:</w:t>
      </w:r>
    </w:p>
    <w:p w:rsidR="007922B4" w:rsidRPr="00EA6668" w:rsidRDefault="005174F7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>Tweede basis</w:t>
      </w:r>
      <w:r w:rsidR="00723061" w:rsidRPr="00EA6668">
        <w:rPr>
          <w:rFonts w:ascii="Rotis Semi Sans CN" w:eastAsia="Times New Roman" w:hAnsi="Rotis Semi Sans CN"/>
          <w:color w:val="000000"/>
          <w:sz w:val="24"/>
          <w:szCs w:val="24"/>
        </w:rPr>
        <w:t>groep:</w:t>
      </w:r>
    </w:p>
    <w:p w:rsidR="003A6D11" w:rsidRPr="00EA6668" w:rsidRDefault="00EA6668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Dag/dagen: </w:t>
      </w:r>
      <w:r w:rsidRPr="00EA6668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 xml:space="preserve">bv. </w:t>
      </w:r>
      <w:r w:rsidR="006A5385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 xml:space="preserve">maandag 23 – 30 juli en dinsdag 7 – 14 – 21 augustus 2018 </w:t>
      </w:r>
    </w:p>
    <w:p w:rsidR="00EA6668" w:rsidRPr="00EA6668" w:rsidRDefault="00EA6668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</w:p>
    <w:p w:rsidR="003A6D11" w:rsidRPr="00EA6668" w:rsidRDefault="003A6D11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</w:p>
    <w:p w:rsidR="00723061" w:rsidRPr="00EA6668" w:rsidRDefault="00723061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>Naam ouder:</w:t>
      </w:r>
    </w:p>
    <w:p w:rsidR="003A6D11" w:rsidRPr="00EA6668" w:rsidRDefault="003A6D11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>Datum van ondertekening:</w:t>
      </w:r>
    </w:p>
    <w:p w:rsidR="00723061" w:rsidRPr="00EA6668" w:rsidRDefault="00723061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Handtekening: </w:t>
      </w:r>
    </w:p>
    <w:sectPr w:rsidR="00723061" w:rsidRPr="00EA6668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1D0" w:rsidRDefault="00EA61D0" w:rsidP="00723061">
      <w:pPr>
        <w:spacing w:after="0" w:line="240" w:lineRule="auto"/>
      </w:pPr>
      <w:r>
        <w:separator/>
      </w:r>
    </w:p>
  </w:endnote>
  <w:endnote w:type="continuationSeparator" w:id="0">
    <w:p w:rsidR="00EA61D0" w:rsidRDefault="00EA61D0" w:rsidP="00723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tisSemiSans">
    <w:altName w:val="Rotis Semi Sans C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tis Semi Sans C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55E" w:rsidRDefault="0084455E">
    <w:pPr>
      <w:pStyle w:val="Voettekst"/>
    </w:pPr>
    <w:r>
      <w:t>CompaNanny BSO</w:t>
    </w:r>
  </w:p>
  <w:p w:rsidR="0084455E" w:rsidRDefault="0084455E">
    <w:pPr>
      <w:pStyle w:val="Voettekst"/>
    </w:pPr>
    <w:r>
      <w:t xml:space="preserve">Toestemmingsformulier </w:t>
    </w:r>
    <w:r w:rsidR="006A5385">
      <w:t xml:space="preserve">incidenteel </w:t>
    </w:r>
    <w:r>
      <w:t xml:space="preserve">opvang 2 basisgroepen </w:t>
    </w:r>
    <w:r w:rsidR="00425176">
      <w:t>BSO</w:t>
    </w:r>
    <w:r w:rsidR="00425176">
      <w:tab/>
      <w:t>versie 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1D0" w:rsidRDefault="00EA61D0" w:rsidP="00723061">
      <w:pPr>
        <w:spacing w:after="0" w:line="240" w:lineRule="auto"/>
      </w:pPr>
      <w:r>
        <w:separator/>
      </w:r>
    </w:p>
  </w:footnote>
  <w:footnote w:type="continuationSeparator" w:id="0">
    <w:p w:rsidR="00EA61D0" w:rsidRDefault="00EA61D0" w:rsidP="00723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061" w:rsidRDefault="00723061" w:rsidP="00723061">
    <w:pPr>
      <w:pStyle w:val="Koptekst"/>
      <w:jc w:val="right"/>
    </w:pPr>
    <w:r>
      <w:rPr>
        <w:rFonts w:ascii="Times New Roman" w:hAnsi="Times New Roman"/>
        <w:noProof/>
        <w:sz w:val="24"/>
        <w:szCs w:val="24"/>
      </w:rPr>
      <w:drawing>
        <wp:inline distT="0" distB="0" distL="0" distR="0">
          <wp:extent cx="3182528" cy="612140"/>
          <wp:effectExtent l="0" t="0" r="0" b="0"/>
          <wp:docPr id="1" name="Afbeelding 1" descr="cid:image001.gif@01D06D28.B17E0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cid:image001.gif@01D06D28.B17E059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5763" cy="616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25176" w:rsidRDefault="00425176" w:rsidP="00723061">
    <w:pPr>
      <w:pStyle w:val="Ko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067"/>
    <w:rsid w:val="00043E9C"/>
    <w:rsid w:val="003A6D11"/>
    <w:rsid w:val="00425176"/>
    <w:rsid w:val="005174F7"/>
    <w:rsid w:val="00527A30"/>
    <w:rsid w:val="005E4B96"/>
    <w:rsid w:val="006A5385"/>
    <w:rsid w:val="00723061"/>
    <w:rsid w:val="007922B4"/>
    <w:rsid w:val="0084455E"/>
    <w:rsid w:val="008F3745"/>
    <w:rsid w:val="00963FF4"/>
    <w:rsid w:val="00974D94"/>
    <w:rsid w:val="00995067"/>
    <w:rsid w:val="00A72F18"/>
    <w:rsid w:val="00B32A11"/>
    <w:rsid w:val="00BD2F37"/>
    <w:rsid w:val="00DC3E6F"/>
    <w:rsid w:val="00EA61D0"/>
    <w:rsid w:val="00EA6668"/>
    <w:rsid w:val="00F6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069BE-7FC6-4542-867C-1903CAE0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5067"/>
    <w:pPr>
      <w:spacing w:after="200" w:line="276" w:lineRule="auto"/>
    </w:pPr>
    <w:rPr>
      <w:rFonts w:ascii="RotisSemiSans" w:eastAsia="Calibri" w:hAnsi="RotisSemiSans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230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3061"/>
    <w:rPr>
      <w:rFonts w:ascii="RotisSemiSans" w:eastAsia="Calibri" w:hAnsi="RotisSemiSans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230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3061"/>
    <w:rPr>
      <w:rFonts w:ascii="RotisSemiSans" w:eastAsia="Calibri" w:hAnsi="RotisSemiSans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74F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174F7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174F7"/>
    <w:rPr>
      <w:rFonts w:ascii="RotisSemiSans" w:eastAsia="Calibri" w:hAnsi="RotisSemiSans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74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74F7"/>
    <w:rPr>
      <w:rFonts w:ascii="RotisSemiSans" w:eastAsia="Calibri" w:hAnsi="RotisSemiSans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17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74F7"/>
    <w:rPr>
      <w:rFonts w:ascii="Segoe UI" w:eastAsia="Calibr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D3B5F6.E3335210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A9A64C84</Template>
  <TotalTime>0</TotalTime>
  <Pages>1</Pages>
  <Words>104</Words>
  <Characters>576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Renske Verburgt</dc:creator>
  <cp:keywords/>
  <dc:description/>
  <cp:lastModifiedBy>Florine Pijzel</cp:lastModifiedBy>
  <cp:revision>2</cp:revision>
  <dcterms:created xsi:type="dcterms:W3CDTF">2018-07-13T11:54:00Z</dcterms:created>
  <dcterms:modified xsi:type="dcterms:W3CDTF">2018-07-13T11:54:00Z</dcterms:modified>
</cp:coreProperties>
</file>