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061" w:rsidRPr="00425176" w:rsidRDefault="008F3745" w:rsidP="00974D94">
      <w:pPr>
        <w:spacing w:after="0" w:line="240" w:lineRule="auto"/>
        <w:ind w:left="708" w:hanging="708"/>
        <w:rPr>
          <w:rFonts w:ascii="Rotis Semi Sans CN" w:eastAsia="Times New Roman" w:hAnsi="Rotis Semi Sans CN"/>
          <w:b/>
          <w:color w:val="000000"/>
          <w:sz w:val="24"/>
          <w:szCs w:val="24"/>
        </w:rPr>
      </w:pPr>
      <w:r w:rsidRPr="00425176">
        <w:rPr>
          <w:rFonts w:ascii="Rotis Semi Sans CN" w:eastAsia="Times New Roman" w:hAnsi="Rotis Semi Sans CN"/>
          <w:b/>
          <w:color w:val="000000"/>
          <w:sz w:val="24"/>
          <w:szCs w:val="24"/>
        </w:rPr>
        <w:t>Toestemmingsformulier opvang basisgroepen Comp</w:t>
      </w:r>
      <w:bookmarkStart w:id="0" w:name="_GoBack"/>
      <w:bookmarkEnd w:id="0"/>
      <w:r w:rsidRPr="00425176">
        <w:rPr>
          <w:rFonts w:ascii="Rotis Semi Sans CN" w:eastAsia="Times New Roman" w:hAnsi="Rotis Semi Sans CN"/>
          <w:b/>
          <w:color w:val="000000"/>
          <w:sz w:val="24"/>
          <w:szCs w:val="24"/>
        </w:rPr>
        <w:t>aNanny BSO</w:t>
      </w:r>
    </w:p>
    <w:p w:rsidR="00963FF4" w:rsidRPr="00EA6668" w:rsidRDefault="00963FF4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</w:p>
    <w:p w:rsidR="008F3745" w:rsidRPr="00EA6668" w:rsidRDefault="008F3745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  <w:r w:rsidRPr="00EA6668">
        <w:rPr>
          <w:rFonts w:ascii="Rotis Semi Sans CN" w:eastAsia="Times New Roman" w:hAnsi="Rotis Semi Sans CN"/>
          <w:color w:val="000000"/>
          <w:sz w:val="24"/>
          <w:szCs w:val="24"/>
        </w:rPr>
        <w:t xml:space="preserve">Bij CompaNanny </w:t>
      </w:r>
      <w:r w:rsidR="00DC3E6F" w:rsidRPr="00DC3E6F">
        <w:rPr>
          <w:rFonts w:ascii="Rotis Semi Sans CN" w:eastAsia="Times New Roman" w:hAnsi="Rotis Semi Sans CN"/>
          <w:color w:val="000000"/>
          <w:sz w:val="24"/>
          <w:szCs w:val="24"/>
          <w:highlight w:val="yellow"/>
        </w:rPr>
        <w:t>–naam vestiging-</w:t>
      </w:r>
      <w:r w:rsidR="00974D94">
        <w:rPr>
          <w:rFonts w:ascii="Rotis Semi Sans CN" w:eastAsia="Times New Roman" w:hAnsi="Rotis Semi Sans CN"/>
          <w:color w:val="000000"/>
          <w:sz w:val="24"/>
          <w:szCs w:val="24"/>
        </w:rPr>
        <w:t xml:space="preserve"> </w:t>
      </w:r>
      <w:r w:rsidRPr="00EA6668">
        <w:rPr>
          <w:rFonts w:ascii="Rotis Semi Sans CN" w:eastAsia="Times New Roman" w:hAnsi="Rotis Semi Sans CN"/>
          <w:color w:val="000000"/>
          <w:sz w:val="24"/>
          <w:szCs w:val="24"/>
        </w:rPr>
        <w:t xml:space="preserve">vindt de opvang op de BSO plaats in basisgroepen. </w:t>
      </w:r>
      <w:r w:rsidR="00963FF4" w:rsidRPr="00EA6668">
        <w:rPr>
          <w:rFonts w:ascii="Rotis Semi Sans CN" w:eastAsia="Times New Roman" w:hAnsi="Rotis Semi Sans CN"/>
          <w:color w:val="000000"/>
          <w:sz w:val="24"/>
          <w:szCs w:val="24"/>
        </w:rPr>
        <w:t xml:space="preserve">De basisgroep is de groep waar uw kind standaard in wordt opgevangen. Op </w:t>
      </w:r>
      <w:r w:rsidR="00DC3E6F" w:rsidRPr="00DC3E6F">
        <w:rPr>
          <w:rFonts w:ascii="Rotis Semi Sans CN" w:eastAsia="Times New Roman" w:hAnsi="Rotis Semi Sans CN"/>
          <w:color w:val="000000"/>
          <w:sz w:val="24"/>
          <w:szCs w:val="24"/>
          <w:highlight w:val="yellow"/>
        </w:rPr>
        <w:t>–specifieke dag b</w:t>
      </w:r>
      <w:r w:rsidR="00425176">
        <w:rPr>
          <w:rFonts w:ascii="Rotis Semi Sans CN" w:eastAsia="Times New Roman" w:hAnsi="Rotis Semi Sans CN"/>
          <w:color w:val="000000"/>
          <w:sz w:val="24"/>
          <w:szCs w:val="24"/>
          <w:highlight w:val="yellow"/>
        </w:rPr>
        <w:t>enoemen, bv woensdag en vrijdag</w:t>
      </w:r>
      <w:r w:rsidR="00DC3E6F">
        <w:rPr>
          <w:rFonts w:ascii="Rotis Semi Sans CN" w:eastAsia="Times New Roman" w:hAnsi="Rotis Semi Sans CN"/>
          <w:color w:val="000000"/>
          <w:sz w:val="24"/>
          <w:szCs w:val="24"/>
          <w:highlight w:val="yellow"/>
        </w:rPr>
        <w:t>–</w:t>
      </w:r>
      <w:r w:rsidR="00963FF4" w:rsidRPr="00EA6668">
        <w:rPr>
          <w:rFonts w:ascii="Rotis Semi Sans CN" w:eastAsia="Times New Roman" w:hAnsi="Rotis Semi Sans CN"/>
          <w:color w:val="000000"/>
          <w:sz w:val="24"/>
          <w:szCs w:val="24"/>
        </w:rPr>
        <w:t xml:space="preserve"> </w:t>
      </w:r>
      <w:r w:rsidR="00DC3E6F">
        <w:rPr>
          <w:rFonts w:ascii="Rotis Semi Sans CN" w:eastAsia="Times New Roman" w:hAnsi="Rotis Semi Sans CN"/>
          <w:color w:val="000000"/>
          <w:sz w:val="24"/>
          <w:szCs w:val="24"/>
        </w:rPr>
        <w:t>wordt</w:t>
      </w:r>
      <w:r w:rsidR="00963FF4" w:rsidRPr="00EA6668">
        <w:rPr>
          <w:rFonts w:ascii="Rotis Semi Sans CN" w:eastAsia="Times New Roman" w:hAnsi="Rotis Semi Sans CN"/>
          <w:color w:val="000000"/>
          <w:sz w:val="24"/>
          <w:szCs w:val="24"/>
        </w:rPr>
        <w:t xml:space="preserve"> uw kind op een andere basisgroep opgevangen. Uw kind maakt gedurende de week gebruik van maximaal 2 basisgroepen. </w:t>
      </w:r>
      <w:r w:rsidR="00EA6668" w:rsidRPr="00EA6668">
        <w:rPr>
          <w:rFonts w:ascii="Rotis Semi Sans CN" w:eastAsia="Times New Roman" w:hAnsi="Rotis Semi Sans CN"/>
          <w:color w:val="000000"/>
          <w:sz w:val="24"/>
          <w:szCs w:val="24"/>
        </w:rPr>
        <w:t>Beide basisgroepen zijn i</w:t>
      </w:r>
      <w:r w:rsidR="00DC3E6F">
        <w:rPr>
          <w:rFonts w:ascii="Rotis Semi Sans CN" w:eastAsia="Times New Roman" w:hAnsi="Rotis Semi Sans CN"/>
          <w:color w:val="000000"/>
          <w:sz w:val="24"/>
          <w:szCs w:val="24"/>
        </w:rPr>
        <w:t xml:space="preserve">nzichtelijk in het ouderportaal, op de </w:t>
      </w:r>
      <w:proofErr w:type="spellStart"/>
      <w:r w:rsidR="00DC3E6F">
        <w:rPr>
          <w:rFonts w:ascii="Rotis Semi Sans CN" w:eastAsia="Times New Roman" w:hAnsi="Rotis Semi Sans CN"/>
          <w:color w:val="000000"/>
          <w:sz w:val="24"/>
          <w:szCs w:val="24"/>
        </w:rPr>
        <w:t>kindkaart</w:t>
      </w:r>
      <w:proofErr w:type="spellEnd"/>
      <w:r w:rsidR="00DC3E6F">
        <w:rPr>
          <w:rFonts w:ascii="Rotis Semi Sans CN" w:eastAsia="Times New Roman" w:hAnsi="Rotis Semi Sans CN"/>
          <w:color w:val="000000"/>
          <w:sz w:val="24"/>
          <w:szCs w:val="24"/>
        </w:rPr>
        <w:t>.</w:t>
      </w:r>
    </w:p>
    <w:p w:rsidR="00963FF4" w:rsidRPr="00EA6668" w:rsidRDefault="00963FF4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  <w:r w:rsidRPr="00EA6668">
        <w:rPr>
          <w:rFonts w:ascii="Rotis Semi Sans CN" w:eastAsia="Times New Roman" w:hAnsi="Rotis Semi Sans CN"/>
          <w:color w:val="000000"/>
          <w:sz w:val="24"/>
          <w:szCs w:val="24"/>
        </w:rPr>
        <w:t xml:space="preserve">Met het ondertekenen van dit formulier geeft u toestemming voor de opvang in een tweede basisgroep. </w:t>
      </w:r>
    </w:p>
    <w:p w:rsidR="008F3745" w:rsidRPr="00EA6668" w:rsidRDefault="008F3745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</w:p>
    <w:p w:rsidR="00974D94" w:rsidRDefault="00EA6668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  <w:r w:rsidRPr="00EA6668">
        <w:rPr>
          <w:rFonts w:ascii="Rotis Semi Sans CN" w:eastAsia="Times New Roman" w:hAnsi="Rotis Semi Sans CN"/>
          <w:color w:val="000000"/>
          <w:sz w:val="24"/>
          <w:szCs w:val="24"/>
        </w:rPr>
        <w:t>Voor</w:t>
      </w:r>
      <w:r>
        <w:rPr>
          <w:rFonts w:ascii="Rotis Semi Sans CN" w:eastAsia="Times New Roman" w:hAnsi="Rotis Semi Sans CN"/>
          <w:color w:val="000000"/>
          <w:sz w:val="24"/>
          <w:szCs w:val="24"/>
        </w:rPr>
        <w:t>-</w:t>
      </w:r>
      <w:r w:rsidRPr="00EA6668">
        <w:rPr>
          <w:rFonts w:ascii="Rotis Semi Sans CN" w:eastAsia="Times New Roman" w:hAnsi="Rotis Semi Sans CN"/>
          <w:color w:val="000000"/>
          <w:sz w:val="24"/>
          <w:szCs w:val="24"/>
        </w:rPr>
        <w:t xml:space="preserve"> en achtern</w:t>
      </w:r>
      <w:r w:rsidR="00723061" w:rsidRPr="00EA6668">
        <w:rPr>
          <w:rFonts w:ascii="Rotis Semi Sans CN" w:eastAsia="Times New Roman" w:hAnsi="Rotis Semi Sans CN"/>
          <w:color w:val="000000"/>
          <w:sz w:val="24"/>
          <w:szCs w:val="24"/>
        </w:rPr>
        <w:t xml:space="preserve">aam kind: </w:t>
      </w:r>
    </w:p>
    <w:p w:rsidR="00723061" w:rsidRPr="00EA6668" w:rsidRDefault="005174F7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  <w:r w:rsidRPr="00EA6668">
        <w:rPr>
          <w:rFonts w:ascii="Rotis Semi Sans CN" w:eastAsia="Times New Roman" w:hAnsi="Rotis Semi Sans CN"/>
          <w:color w:val="000000"/>
          <w:sz w:val="24"/>
          <w:szCs w:val="24"/>
        </w:rPr>
        <w:t>Vaste basis</w:t>
      </w:r>
      <w:r w:rsidR="00723061" w:rsidRPr="00EA6668">
        <w:rPr>
          <w:rFonts w:ascii="Rotis Semi Sans CN" w:eastAsia="Times New Roman" w:hAnsi="Rotis Semi Sans CN"/>
          <w:color w:val="000000"/>
          <w:sz w:val="24"/>
          <w:szCs w:val="24"/>
        </w:rPr>
        <w:t>groep:</w:t>
      </w:r>
    </w:p>
    <w:p w:rsidR="007922B4" w:rsidRPr="00EA6668" w:rsidRDefault="005174F7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  <w:r w:rsidRPr="00EA6668">
        <w:rPr>
          <w:rFonts w:ascii="Rotis Semi Sans CN" w:eastAsia="Times New Roman" w:hAnsi="Rotis Semi Sans CN"/>
          <w:color w:val="000000"/>
          <w:sz w:val="24"/>
          <w:szCs w:val="24"/>
        </w:rPr>
        <w:t>Tweede basis</w:t>
      </w:r>
      <w:r w:rsidR="00723061" w:rsidRPr="00EA6668">
        <w:rPr>
          <w:rFonts w:ascii="Rotis Semi Sans CN" w:eastAsia="Times New Roman" w:hAnsi="Rotis Semi Sans CN"/>
          <w:color w:val="000000"/>
          <w:sz w:val="24"/>
          <w:szCs w:val="24"/>
        </w:rPr>
        <w:t>groep:</w:t>
      </w:r>
    </w:p>
    <w:p w:rsidR="003A6D11" w:rsidRPr="00EA6668" w:rsidRDefault="00EA6668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  <w:r w:rsidRPr="00EA6668">
        <w:rPr>
          <w:rFonts w:ascii="Rotis Semi Sans CN" w:eastAsia="Times New Roman" w:hAnsi="Rotis Semi Sans CN"/>
          <w:color w:val="000000"/>
          <w:sz w:val="24"/>
          <w:szCs w:val="24"/>
        </w:rPr>
        <w:t xml:space="preserve">Dag/dagen: </w:t>
      </w:r>
      <w:r w:rsidRPr="00EA6668">
        <w:rPr>
          <w:rFonts w:ascii="Rotis Semi Sans CN" w:eastAsia="Times New Roman" w:hAnsi="Rotis Semi Sans CN"/>
          <w:color w:val="000000"/>
          <w:sz w:val="24"/>
          <w:szCs w:val="24"/>
          <w:highlight w:val="yellow"/>
        </w:rPr>
        <w:t>bv. woensdag en vrijdag</w:t>
      </w:r>
    </w:p>
    <w:p w:rsidR="00EA6668" w:rsidRPr="00EA6668" w:rsidRDefault="00EA6668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  <w:r w:rsidRPr="00EA6668">
        <w:rPr>
          <w:rFonts w:ascii="Rotis Semi Sans CN" w:eastAsia="Times New Roman" w:hAnsi="Rotis Semi Sans CN"/>
          <w:color w:val="000000"/>
          <w:sz w:val="24"/>
          <w:szCs w:val="24"/>
        </w:rPr>
        <w:t xml:space="preserve">Gedurende de volgende periode: </w:t>
      </w:r>
      <w:r w:rsidR="00425176">
        <w:rPr>
          <w:rFonts w:ascii="Rotis Semi Sans CN" w:eastAsia="Times New Roman" w:hAnsi="Rotis Semi Sans CN"/>
          <w:color w:val="000000"/>
          <w:sz w:val="24"/>
          <w:szCs w:val="24"/>
          <w:highlight w:val="yellow"/>
        </w:rPr>
        <w:t>-</w:t>
      </w:r>
      <w:r w:rsidR="00DC3E6F" w:rsidRPr="00DC3E6F">
        <w:rPr>
          <w:rFonts w:ascii="Rotis Semi Sans CN" w:eastAsia="Times New Roman" w:hAnsi="Rotis Semi Sans CN"/>
          <w:color w:val="000000"/>
          <w:sz w:val="24"/>
          <w:szCs w:val="24"/>
          <w:highlight w:val="yellow"/>
        </w:rPr>
        <w:t>huidige datum t/m datum 12</w:t>
      </w:r>
      <w:r w:rsidR="00DC3E6F" w:rsidRPr="00DC3E6F">
        <w:rPr>
          <w:rFonts w:ascii="Rotis Semi Sans CN" w:eastAsia="Times New Roman" w:hAnsi="Rotis Semi Sans CN"/>
          <w:color w:val="000000"/>
          <w:sz w:val="24"/>
          <w:szCs w:val="24"/>
          <w:highlight w:val="yellow"/>
          <w:vertAlign w:val="superscript"/>
        </w:rPr>
        <w:t>e</w:t>
      </w:r>
      <w:r w:rsidR="00425176">
        <w:rPr>
          <w:rFonts w:ascii="Rotis Semi Sans CN" w:eastAsia="Times New Roman" w:hAnsi="Rotis Semi Sans CN"/>
          <w:color w:val="000000"/>
          <w:sz w:val="24"/>
          <w:szCs w:val="24"/>
          <w:highlight w:val="yellow"/>
        </w:rPr>
        <w:t xml:space="preserve"> verjaardag</w:t>
      </w:r>
      <w:r w:rsidR="00DC3E6F" w:rsidRPr="00DC3E6F">
        <w:rPr>
          <w:rFonts w:ascii="Rotis Semi Sans CN" w:eastAsia="Times New Roman" w:hAnsi="Rotis Semi Sans CN"/>
          <w:color w:val="000000"/>
          <w:sz w:val="24"/>
          <w:szCs w:val="24"/>
          <w:highlight w:val="yellow"/>
        </w:rPr>
        <w:t>-</w:t>
      </w:r>
    </w:p>
    <w:p w:rsidR="00EA6668" w:rsidRPr="00EA6668" w:rsidRDefault="00EA6668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</w:p>
    <w:p w:rsidR="003A6D11" w:rsidRPr="00EA6668" w:rsidRDefault="003A6D11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</w:p>
    <w:p w:rsidR="00723061" w:rsidRPr="00EA6668" w:rsidRDefault="00723061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  <w:r w:rsidRPr="00EA6668">
        <w:rPr>
          <w:rFonts w:ascii="Rotis Semi Sans CN" w:eastAsia="Times New Roman" w:hAnsi="Rotis Semi Sans CN"/>
          <w:color w:val="000000"/>
          <w:sz w:val="24"/>
          <w:szCs w:val="24"/>
        </w:rPr>
        <w:t>Naam ouder:</w:t>
      </w:r>
    </w:p>
    <w:p w:rsidR="003A6D11" w:rsidRPr="00EA6668" w:rsidRDefault="003A6D11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  <w:r w:rsidRPr="00EA6668">
        <w:rPr>
          <w:rFonts w:ascii="Rotis Semi Sans CN" w:eastAsia="Times New Roman" w:hAnsi="Rotis Semi Sans CN"/>
          <w:color w:val="000000"/>
          <w:sz w:val="24"/>
          <w:szCs w:val="24"/>
        </w:rPr>
        <w:t>Datum van ondertekening:</w:t>
      </w:r>
    </w:p>
    <w:p w:rsidR="00723061" w:rsidRPr="00EA6668" w:rsidRDefault="00723061" w:rsidP="00963FF4">
      <w:pPr>
        <w:spacing w:after="150"/>
        <w:rPr>
          <w:rFonts w:ascii="Rotis Semi Sans CN" w:eastAsia="Times New Roman" w:hAnsi="Rotis Semi Sans CN"/>
          <w:color w:val="000000"/>
          <w:sz w:val="24"/>
          <w:szCs w:val="24"/>
        </w:rPr>
      </w:pPr>
      <w:r w:rsidRPr="00EA6668">
        <w:rPr>
          <w:rFonts w:ascii="Rotis Semi Sans CN" w:eastAsia="Times New Roman" w:hAnsi="Rotis Semi Sans CN"/>
          <w:color w:val="000000"/>
          <w:sz w:val="24"/>
          <w:szCs w:val="24"/>
        </w:rPr>
        <w:t xml:space="preserve">Handtekening: </w:t>
      </w:r>
    </w:p>
    <w:sectPr w:rsidR="00723061" w:rsidRPr="00EA6668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3E9C" w:rsidRDefault="00043E9C" w:rsidP="00723061">
      <w:pPr>
        <w:spacing w:after="0" w:line="240" w:lineRule="auto"/>
      </w:pPr>
      <w:r>
        <w:separator/>
      </w:r>
    </w:p>
  </w:endnote>
  <w:endnote w:type="continuationSeparator" w:id="0">
    <w:p w:rsidR="00043E9C" w:rsidRDefault="00043E9C" w:rsidP="00723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RotisSemiSans">
    <w:altName w:val="Rotis Semi Sans CN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tis Semi Sans C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455E" w:rsidRDefault="0084455E">
    <w:pPr>
      <w:pStyle w:val="Voettekst"/>
    </w:pPr>
    <w:r>
      <w:t>CompaNanny BSO</w:t>
    </w:r>
  </w:p>
  <w:p w:rsidR="0084455E" w:rsidRDefault="0084455E">
    <w:pPr>
      <w:pStyle w:val="Voettekst"/>
    </w:pPr>
    <w:r>
      <w:t xml:space="preserve">Toestemmingsformulier opvang 2 basisgroepen </w:t>
    </w:r>
    <w:r w:rsidR="00425176">
      <w:t>BSO</w:t>
    </w:r>
    <w:r w:rsidR="00425176">
      <w:tab/>
      <w:t>versie 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3E9C" w:rsidRDefault="00043E9C" w:rsidP="00723061">
      <w:pPr>
        <w:spacing w:after="0" w:line="240" w:lineRule="auto"/>
      </w:pPr>
      <w:r>
        <w:separator/>
      </w:r>
    </w:p>
  </w:footnote>
  <w:footnote w:type="continuationSeparator" w:id="0">
    <w:p w:rsidR="00043E9C" w:rsidRDefault="00043E9C" w:rsidP="00723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3061" w:rsidRDefault="00723061" w:rsidP="00723061">
    <w:pPr>
      <w:pStyle w:val="Koptekst"/>
      <w:jc w:val="right"/>
    </w:pPr>
    <w:r>
      <w:rPr>
        <w:rFonts w:ascii="Times New Roman" w:hAnsi="Times New Roman"/>
        <w:noProof/>
        <w:sz w:val="24"/>
        <w:szCs w:val="24"/>
      </w:rPr>
      <w:drawing>
        <wp:inline distT="0" distB="0" distL="0" distR="0">
          <wp:extent cx="3182528" cy="612140"/>
          <wp:effectExtent l="0" t="0" r="0" b="0"/>
          <wp:docPr id="1" name="Afbeelding 1" descr="cid:image001.gif@01D06D28.B17E0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cid:image001.gif@01D06D28.B17E059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5763" cy="616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25176" w:rsidRDefault="00425176" w:rsidP="00723061">
    <w:pPr>
      <w:pStyle w:val="Koptekst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067"/>
    <w:rsid w:val="00043E9C"/>
    <w:rsid w:val="003A6D11"/>
    <w:rsid w:val="00425176"/>
    <w:rsid w:val="005174F7"/>
    <w:rsid w:val="00527A30"/>
    <w:rsid w:val="00723061"/>
    <w:rsid w:val="007922B4"/>
    <w:rsid w:val="0084455E"/>
    <w:rsid w:val="008F3745"/>
    <w:rsid w:val="00963FF4"/>
    <w:rsid w:val="00974D94"/>
    <w:rsid w:val="00995067"/>
    <w:rsid w:val="00A72F18"/>
    <w:rsid w:val="00B32A11"/>
    <w:rsid w:val="00BD2F37"/>
    <w:rsid w:val="00DC3E6F"/>
    <w:rsid w:val="00EA6668"/>
    <w:rsid w:val="00F6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C069BE-7FC6-4542-867C-1903CAE0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5067"/>
    <w:pPr>
      <w:spacing w:after="200" w:line="276" w:lineRule="auto"/>
    </w:pPr>
    <w:rPr>
      <w:rFonts w:ascii="RotisSemiSans" w:eastAsia="Calibri" w:hAnsi="RotisSemiSans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230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3061"/>
    <w:rPr>
      <w:rFonts w:ascii="RotisSemiSans" w:eastAsia="Calibri" w:hAnsi="RotisSemiSans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230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23061"/>
    <w:rPr>
      <w:rFonts w:ascii="RotisSemiSans" w:eastAsia="Calibri" w:hAnsi="RotisSemiSans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174F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174F7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174F7"/>
    <w:rPr>
      <w:rFonts w:ascii="RotisSemiSans" w:eastAsia="Calibri" w:hAnsi="RotisSemiSans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174F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174F7"/>
    <w:rPr>
      <w:rFonts w:ascii="RotisSemiSans" w:eastAsia="Calibri" w:hAnsi="RotisSemiSans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174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174F7"/>
    <w:rPr>
      <w:rFonts w:ascii="Segoe UI" w:eastAsia="Calibr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gif@01D3B5F6.E3335210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40E69B67</Template>
  <TotalTime>47</TotalTime>
  <Pages>1</Pages>
  <Words>120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ICT</Company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Renske Verburgt</dc:creator>
  <cp:keywords/>
  <dc:description/>
  <cp:lastModifiedBy>Florine Pijzel</cp:lastModifiedBy>
  <cp:revision>3</cp:revision>
  <dcterms:created xsi:type="dcterms:W3CDTF">2018-05-04T13:13:00Z</dcterms:created>
  <dcterms:modified xsi:type="dcterms:W3CDTF">2018-05-04T14:00:00Z</dcterms:modified>
</cp:coreProperties>
</file>