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05D" w:rsidRDefault="0085105D">
      <w:pPr>
        <w:rPr>
          <w:b/>
          <w:color w:val="8DB3E2" w:themeColor="text2" w:themeTint="66"/>
        </w:rPr>
      </w:pPr>
    </w:p>
    <w:p w:rsidR="00DD06E8" w:rsidRDefault="00DD06E8">
      <w:pPr>
        <w:rPr>
          <w:b/>
          <w:color w:val="8DB3E2" w:themeColor="text2" w:themeTint="66"/>
        </w:rPr>
      </w:pPr>
    </w:p>
    <w:p w:rsidR="00B2155D" w:rsidRPr="00DD06E8" w:rsidRDefault="00605FEF">
      <w:pPr>
        <w:rPr>
          <w:b/>
          <w:color w:val="8DB3E2" w:themeColor="text2" w:themeTint="66"/>
          <w:szCs w:val="24"/>
        </w:rPr>
      </w:pPr>
      <w:r w:rsidRPr="00DD06E8">
        <w:rPr>
          <w:b/>
          <w:color w:val="8DB3E2" w:themeColor="text2" w:themeTint="66"/>
          <w:szCs w:val="24"/>
        </w:rPr>
        <w:t>G</w:t>
      </w:r>
      <w:r w:rsidR="00E7182B" w:rsidRPr="00DD06E8">
        <w:rPr>
          <w:b/>
          <w:color w:val="8DB3E2" w:themeColor="text2" w:themeTint="66"/>
          <w:szCs w:val="24"/>
        </w:rPr>
        <w:t xml:space="preserve">een interesse in </w:t>
      </w:r>
      <w:r w:rsidR="00281855">
        <w:rPr>
          <w:b/>
          <w:color w:val="8DB3E2" w:themeColor="text2" w:themeTint="66"/>
          <w:szCs w:val="24"/>
        </w:rPr>
        <w:t>observatie</w:t>
      </w:r>
      <w:r w:rsidR="004C13C3">
        <w:rPr>
          <w:b/>
          <w:color w:val="8DB3E2" w:themeColor="text2" w:themeTint="66"/>
          <w:szCs w:val="24"/>
        </w:rPr>
        <w:t>-</w:t>
      </w:r>
      <w:r w:rsidR="00804803" w:rsidRPr="00DD06E8">
        <w:rPr>
          <w:b/>
          <w:color w:val="8DB3E2" w:themeColor="text2" w:themeTint="66"/>
          <w:szCs w:val="24"/>
        </w:rPr>
        <w:t xml:space="preserve"> </w:t>
      </w:r>
      <w:r w:rsidR="004C13C3">
        <w:rPr>
          <w:b/>
          <w:color w:val="8DB3E2" w:themeColor="text2" w:themeTint="66"/>
          <w:szCs w:val="24"/>
        </w:rPr>
        <w:t xml:space="preserve">overgangs- of </w:t>
      </w:r>
      <w:bookmarkStart w:id="0" w:name="_GoBack"/>
      <w:bookmarkEnd w:id="0"/>
      <w:r w:rsidR="00E7182B" w:rsidRPr="00DD06E8">
        <w:rPr>
          <w:b/>
          <w:color w:val="8DB3E2" w:themeColor="text2" w:themeTint="66"/>
          <w:szCs w:val="24"/>
        </w:rPr>
        <w:t>exitgesprek</w:t>
      </w:r>
    </w:p>
    <w:p w:rsidR="00E7182B" w:rsidRDefault="00E7182B"/>
    <w:p w:rsidR="00DD06E8" w:rsidRDefault="00DD06E8" w:rsidP="00804803">
      <w:r>
        <w:t xml:space="preserve">CompaNanny biedt u als ouder </w:t>
      </w:r>
      <w:r w:rsidR="00804803" w:rsidRPr="00804803">
        <w:t>rond de verjaardag</w:t>
      </w:r>
      <w:r w:rsidR="00281855">
        <w:t xml:space="preserve"> </w:t>
      </w:r>
      <w:r>
        <w:t>van uw kind</w:t>
      </w:r>
      <w:r w:rsidR="00804803" w:rsidRPr="00804803">
        <w:t>, bij de overgang van</w:t>
      </w:r>
      <w:r>
        <w:t xml:space="preserve"> de baby- naar de peutergroep en</w:t>
      </w:r>
      <w:r w:rsidR="00804803" w:rsidRPr="00804803">
        <w:t xml:space="preserve"> bij het afscheid van CompaNanny een </w:t>
      </w:r>
      <w:r>
        <w:t>gesprek aan. Deze gesprekken zijn vrijblijvend.</w:t>
      </w:r>
      <w:r w:rsidR="00FF08D0">
        <w:t xml:space="preserve"> Natuurlijk bent u ook van harte welkom om tussentijds een (extra) gesprek aan te vragen. </w:t>
      </w:r>
    </w:p>
    <w:p w:rsidR="00DD06E8" w:rsidRDefault="00DD06E8" w:rsidP="00804803"/>
    <w:p w:rsidR="00DD06E8" w:rsidRDefault="00DD06E8" w:rsidP="00804803">
      <w:r>
        <w:t xml:space="preserve">De </w:t>
      </w:r>
      <w:proofErr w:type="spellStart"/>
      <w:r>
        <w:t>MentorNanny</w:t>
      </w:r>
      <w:proofErr w:type="spellEnd"/>
      <w:r>
        <w:t xml:space="preserve"> van uw kind heeft u onlangs een gesprek aangeboden. U heeft aangegeven hier geen belangstelling voor te hebben. Wij verzoeken u dit te bevestigen door dit formulier te ondertekenen</w:t>
      </w:r>
      <w:r w:rsidR="00FF08D0">
        <w:t>.</w:t>
      </w:r>
      <w:r>
        <w:t xml:space="preserve"> </w:t>
      </w:r>
    </w:p>
    <w:p w:rsidR="00DD06E8" w:rsidRDefault="00467667" w:rsidP="00804803">
      <w:r>
        <w:t xml:space="preserve"> </w:t>
      </w:r>
    </w:p>
    <w:p w:rsidR="00E7182B" w:rsidRPr="00804803" w:rsidRDefault="00E7182B"/>
    <w:p w:rsidR="00E7182B" w:rsidRPr="00804803" w:rsidRDefault="00E7182B">
      <w:r w:rsidRPr="00804803">
        <w:t>Naam kind:</w:t>
      </w:r>
    </w:p>
    <w:p w:rsidR="00E7182B" w:rsidRPr="00804803" w:rsidRDefault="00E7182B"/>
    <w:p w:rsidR="00804803" w:rsidRPr="00804803" w:rsidRDefault="002A79E6">
      <w:r w:rsidRPr="00804803">
        <w:t>Hierbij geef ik aan</w:t>
      </w:r>
      <w:r w:rsidR="00E7182B" w:rsidRPr="00804803">
        <w:t xml:space="preserve"> geen interesse te hebben in een</w:t>
      </w:r>
      <w:r w:rsidR="00804803" w:rsidRPr="00804803">
        <w:t xml:space="preserve"> (omcirkel wat van toepassing is):</w:t>
      </w:r>
    </w:p>
    <w:p w:rsidR="00804803" w:rsidRPr="00804803" w:rsidRDefault="00804803"/>
    <w:p w:rsidR="00E7182B" w:rsidRPr="00804803" w:rsidRDefault="00281855">
      <w:r>
        <w:t>Observatiegesprek</w:t>
      </w:r>
      <w:r w:rsidR="00804803" w:rsidRPr="00804803">
        <w:tab/>
      </w:r>
      <w:r w:rsidR="00804803" w:rsidRPr="00804803">
        <w:tab/>
        <w:t>/</w:t>
      </w:r>
      <w:r w:rsidR="00804803" w:rsidRPr="00804803">
        <w:tab/>
      </w:r>
      <w:r w:rsidR="00E7182B" w:rsidRPr="00804803">
        <w:t xml:space="preserve"> </w:t>
      </w:r>
      <w:r w:rsidR="009857BF" w:rsidRPr="00804803">
        <w:t>overgangs</w:t>
      </w:r>
      <w:r w:rsidR="00804803" w:rsidRPr="00804803">
        <w:t>gesprek</w:t>
      </w:r>
      <w:r w:rsidR="00804803" w:rsidRPr="00804803">
        <w:tab/>
      </w:r>
      <w:r w:rsidR="00804803" w:rsidRPr="00804803">
        <w:tab/>
      </w:r>
      <w:r w:rsidR="009857BF" w:rsidRPr="00804803">
        <w:t>/</w:t>
      </w:r>
      <w:r w:rsidR="00804803" w:rsidRPr="00804803">
        <w:tab/>
      </w:r>
      <w:r w:rsidR="00804803" w:rsidRPr="00804803">
        <w:tab/>
        <w:t>exitgesprek</w:t>
      </w:r>
    </w:p>
    <w:p w:rsidR="009857BF" w:rsidRDefault="009857BF"/>
    <w:p w:rsidR="00FF08D0" w:rsidRDefault="00FF08D0"/>
    <w:p w:rsidR="00FF08D0" w:rsidRPr="00804803" w:rsidRDefault="00FF08D0"/>
    <w:p w:rsidR="009857BF" w:rsidRPr="00804803" w:rsidRDefault="009857BF" w:rsidP="009857BF">
      <w:r w:rsidRPr="00804803">
        <w:t xml:space="preserve">Datum: </w:t>
      </w:r>
      <w:r w:rsidR="00FF08D0">
        <w:tab/>
      </w:r>
      <w:r w:rsidR="00FF08D0">
        <w:tab/>
      </w:r>
      <w:r w:rsidR="00FF08D0">
        <w:tab/>
      </w:r>
      <w:r w:rsidR="00FF08D0">
        <w:tab/>
      </w:r>
      <w:r w:rsidR="00FF08D0">
        <w:tab/>
      </w:r>
      <w:r w:rsidR="00FF08D0">
        <w:tab/>
        <w:t>Datum:</w:t>
      </w:r>
    </w:p>
    <w:p w:rsidR="000A31B9" w:rsidRDefault="000A31B9" w:rsidP="009857BF">
      <w:r w:rsidRPr="00804803">
        <w:t>Plaats:</w:t>
      </w:r>
      <w:r w:rsidR="00FF08D0">
        <w:tab/>
      </w:r>
      <w:r w:rsidR="00FF08D0">
        <w:tab/>
      </w:r>
      <w:r w:rsidR="00FF08D0">
        <w:tab/>
      </w:r>
      <w:r w:rsidR="00FF08D0">
        <w:tab/>
      </w:r>
      <w:r w:rsidR="00FF08D0">
        <w:tab/>
      </w:r>
      <w:r w:rsidR="00FF08D0">
        <w:tab/>
      </w:r>
      <w:r w:rsidR="00FF08D0">
        <w:tab/>
        <w:t>Plaats:</w:t>
      </w:r>
    </w:p>
    <w:p w:rsidR="00FF08D0" w:rsidRPr="00804803" w:rsidRDefault="00FF08D0" w:rsidP="009857BF"/>
    <w:p w:rsidR="009857BF" w:rsidRPr="00804803" w:rsidRDefault="00FF08D0" w:rsidP="009857BF">
      <w:r>
        <w:t>Naam ouder:</w:t>
      </w:r>
      <w:r>
        <w:tab/>
      </w:r>
      <w:r>
        <w:tab/>
      </w:r>
      <w:r>
        <w:tab/>
      </w:r>
      <w:r>
        <w:tab/>
      </w:r>
      <w:r>
        <w:tab/>
      </w:r>
      <w:r>
        <w:tab/>
        <w:t>N</w:t>
      </w:r>
      <w:r w:rsidR="009857BF" w:rsidRPr="00804803">
        <w:t>aam CompaNanny:</w:t>
      </w:r>
    </w:p>
    <w:p w:rsidR="009857BF" w:rsidRPr="00804803" w:rsidRDefault="009857BF"/>
    <w:p w:rsidR="009857BF" w:rsidRPr="00804803" w:rsidRDefault="009857BF"/>
    <w:p w:rsidR="009857BF" w:rsidRPr="00804803" w:rsidRDefault="00FF08D0">
      <w:r>
        <w:t>Handtekening ouder:</w:t>
      </w:r>
      <w:r>
        <w:tab/>
      </w:r>
      <w:r>
        <w:tab/>
      </w:r>
      <w:r>
        <w:tab/>
      </w:r>
      <w:r>
        <w:tab/>
      </w:r>
      <w:r>
        <w:tab/>
        <w:t>H</w:t>
      </w:r>
      <w:r w:rsidR="009857BF" w:rsidRPr="00804803">
        <w:t>andtekening CompaNanny:</w:t>
      </w:r>
    </w:p>
    <w:p w:rsidR="009857BF" w:rsidRDefault="009857BF"/>
    <w:p w:rsidR="009857BF" w:rsidRDefault="009857BF"/>
    <w:p w:rsidR="009857BF" w:rsidRDefault="009857BF"/>
    <w:p w:rsidR="009857BF" w:rsidRDefault="009857BF"/>
    <w:p w:rsidR="00E7182B" w:rsidRDefault="00E7182B"/>
    <w:sectPr w:rsidR="00E7182B" w:rsidSect="00B2155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1D86" w:rsidRDefault="003A1D86" w:rsidP="0086574F">
      <w:pPr>
        <w:spacing w:line="240" w:lineRule="auto"/>
      </w:pPr>
      <w:r>
        <w:separator/>
      </w:r>
    </w:p>
  </w:endnote>
  <w:endnote w:type="continuationSeparator" w:id="0">
    <w:p w:rsidR="003A1D86" w:rsidRDefault="003A1D86" w:rsidP="0086574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RotisSemiSans">
    <w:panose1 w:val="000005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5FEF" w:rsidRDefault="00605FEF">
    <w:pPr>
      <w:pStyle w:val="Voettekst"/>
      <w:rPr>
        <w:sz w:val="20"/>
        <w:szCs w:val="20"/>
      </w:rPr>
    </w:pPr>
    <w:r>
      <w:rPr>
        <w:sz w:val="20"/>
        <w:szCs w:val="20"/>
      </w:rPr>
      <w:t>CompaNanny</w:t>
    </w:r>
  </w:p>
  <w:p w:rsidR="0086574F" w:rsidRPr="0086574F" w:rsidRDefault="00605FEF">
    <w:pPr>
      <w:pStyle w:val="Voettekst"/>
      <w:rPr>
        <w:sz w:val="20"/>
        <w:szCs w:val="20"/>
      </w:rPr>
    </w:pPr>
    <w:r>
      <w:rPr>
        <w:sz w:val="20"/>
        <w:szCs w:val="20"/>
      </w:rPr>
      <w:t>Ge</w:t>
    </w:r>
    <w:r w:rsidR="0086574F" w:rsidRPr="0086574F">
      <w:rPr>
        <w:sz w:val="20"/>
        <w:szCs w:val="20"/>
      </w:rPr>
      <w:t xml:space="preserve">en interesse in </w:t>
    </w:r>
    <w:r w:rsidR="004C13C3">
      <w:rPr>
        <w:sz w:val="20"/>
        <w:szCs w:val="20"/>
      </w:rPr>
      <w:t xml:space="preserve">observatie- overgangs- of </w:t>
    </w:r>
    <w:r w:rsidR="0086574F" w:rsidRPr="0086574F">
      <w:rPr>
        <w:sz w:val="20"/>
        <w:szCs w:val="20"/>
      </w:rPr>
      <w:t xml:space="preserve">exitgesprek </w:t>
    </w:r>
    <w:r>
      <w:rPr>
        <w:sz w:val="20"/>
        <w:szCs w:val="20"/>
      </w:rPr>
      <w:tab/>
      <w:t xml:space="preserve">versie </w:t>
    </w:r>
    <w:r w:rsidR="0097029B">
      <w:rPr>
        <w:sz w:val="20"/>
        <w:szCs w:val="20"/>
      </w:rPr>
      <w:t>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1D86" w:rsidRDefault="003A1D86" w:rsidP="0086574F">
      <w:pPr>
        <w:spacing w:line="240" w:lineRule="auto"/>
      </w:pPr>
      <w:r>
        <w:separator/>
      </w:r>
    </w:p>
  </w:footnote>
  <w:footnote w:type="continuationSeparator" w:id="0">
    <w:p w:rsidR="003A1D86" w:rsidRDefault="003A1D86" w:rsidP="0086574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105D" w:rsidRDefault="0085105D" w:rsidP="0085105D">
    <w:pPr>
      <w:pStyle w:val="Koptekst"/>
      <w:jc w:val="right"/>
    </w:pPr>
    <w:r>
      <w:rPr>
        <w:noProof/>
        <w:lang w:eastAsia="nl-NL"/>
      </w:rPr>
      <w:drawing>
        <wp:inline distT="0" distB="0" distL="0" distR="0" wp14:anchorId="4DA6F5CA" wp14:editId="193014C3">
          <wp:extent cx="2916000" cy="557072"/>
          <wp:effectExtent l="0" t="0" r="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standaard_pm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16000" cy="5570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182B"/>
    <w:rsid w:val="00005389"/>
    <w:rsid w:val="00073B24"/>
    <w:rsid w:val="000A31B9"/>
    <w:rsid w:val="000D513E"/>
    <w:rsid w:val="000D66E3"/>
    <w:rsid w:val="000D7E1B"/>
    <w:rsid w:val="00113442"/>
    <w:rsid w:val="001D5682"/>
    <w:rsid w:val="00281855"/>
    <w:rsid w:val="002A79E6"/>
    <w:rsid w:val="003A1D86"/>
    <w:rsid w:val="003D3210"/>
    <w:rsid w:val="003E0008"/>
    <w:rsid w:val="00467667"/>
    <w:rsid w:val="0047211C"/>
    <w:rsid w:val="004C13C3"/>
    <w:rsid w:val="0050756B"/>
    <w:rsid w:val="005F7037"/>
    <w:rsid w:val="00605FEF"/>
    <w:rsid w:val="00782E54"/>
    <w:rsid w:val="00785031"/>
    <w:rsid w:val="00804803"/>
    <w:rsid w:val="0085105D"/>
    <w:rsid w:val="0086574F"/>
    <w:rsid w:val="00870603"/>
    <w:rsid w:val="00952192"/>
    <w:rsid w:val="0097029B"/>
    <w:rsid w:val="009857BF"/>
    <w:rsid w:val="00AF1710"/>
    <w:rsid w:val="00B04F9B"/>
    <w:rsid w:val="00B06E69"/>
    <w:rsid w:val="00B2155D"/>
    <w:rsid w:val="00B52FE5"/>
    <w:rsid w:val="00C96477"/>
    <w:rsid w:val="00D870D3"/>
    <w:rsid w:val="00DB61CA"/>
    <w:rsid w:val="00DD06E8"/>
    <w:rsid w:val="00DD2A15"/>
    <w:rsid w:val="00E716AE"/>
    <w:rsid w:val="00E7182B"/>
    <w:rsid w:val="00F73AF7"/>
    <w:rsid w:val="00FF0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DD2A15"/>
    <w:pPr>
      <w:spacing w:after="0"/>
      <w:contextualSpacing/>
    </w:pPr>
    <w:rPr>
      <w:rFonts w:ascii="RotisSemiSans" w:hAnsi="RotisSemiSans"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D870D3"/>
    <w:pPr>
      <w:spacing w:after="0" w:line="240" w:lineRule="auto"/>
    </w:pPr>
    <w:rPr>
      <w:rFonts w:ascii="RotisSemiSans" w:hAnsi="RotisSemiSans"/>
      <w:sz w:val="24"/>
    </w:rPr>
  </w:style>
  <w:style w:type="paragraph" w:styleId="Koptekst">
    <w:name w:val="header"/>
    <w:basedOn w:val="Standaard"/>
    <w:link w:val="KoptekstChar"/>
    <w:uiPriority w:val="99"/>
    <w:unhideWhenUsed/>
    <w:rsid w:val="0086574F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6574F"/>
    <w:rPr>
      <w:rFonts w:ascii="RotisSemiSans" w:hAnsi="RotisSemiSans"/>
      <w:sz w:val="24"/>
    </w:rPr>
  </w:style>
  <w:style w:type="paragraph" w:styleId="Voettekst">
    <w:name w:val="footer"/>
    <w:basedOn w:val="Standaard"/>
    <w:link w:val="VoettekstChar"/>
    <w:uiPriority w:val="99"/>
    <w:unhideWhenUsed/>
    <w:rsid w:val="0086574F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6574F"/>
    <w:rPr>
      <w:rFonts w:ascii="RotisSemiSans" w:hAnsi="RotisSemiSans"/>
      <w:sz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5105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5105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DD2A15"/>
    <w:pPr>
      <w:spacing w:after="0"/>
      <w:contextualSpacing/>
    </w:pPr>
    <w:rPr>
      <w:rFonts w:ascii="RotisSemiSans" w:hAnsi="RotisSemiSans"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D870D3"/>
    <w:pPr>
      <w:spacing w:after="0" w:line="240" w:lineRule="auto"/>
    </w:pPr>
    <w:rPr>
      <w:rFonts w:ascii="RotisSemiSans" w:hAnsi="RotisSemiSans"/>
      <w:sz w:val="24"/>
    </w:rPr>
  </w:style>
  <w:style w:type="paragraph" w:styleId="Koptekst">
    <w:name w:val="header"/>
    <w:basedOn w:val="Standaard"/>
    <w:link w:val="KoptekstChar"/>
    <w:uiPriority w:val="99"/>
    <w:unhideWhenUsed/>
    <w:rsid w:val="0086574F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6574F"/>
    <w:rPr>
      <w:rFonts w:ascii="RotisSemiSans" w:hAnsi="RotisSemiSans"/>
      <w:sz w:val="24"/>
    </w:rPr>
  </w:style>
  <w:style w:type="paragraph" w:styleId="Voettekst">
    <w:name w:val="footer"/>
    <w:basedOn w:val="Standaard"/>
    <w:link w:val="VoettekstChar"/>
    <w:uiPriority w:val="99"/>
    <w:unhideWhenUsed/>
    <w:rsid w:val="0086574F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6574F"/>
    <w:rPr>
      <w:rFonts w:ascii="RotisSemiSans" w:hAnsi="RotisSemiSans"/>
      <w:sz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5105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510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39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6F997166</Template>
  <TotalTime>6</TotalTime>
  <Pages>1</Pages>
  <Words>128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Compananny</Company>
  <LinksUpToDate>false</LinksUpToDate>
  <CharactersWithSpaces>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Myra Bijker</cp:lastModifiedBy>
  <cp:revision>7</cp:revision>
  <cp:lastPrinted>2015-06-01T10:06:00Z</cp:lastPrinted>
  <dcterms:created xsi:type="dcterms:W3CDTF">2015-05-26T08:07:00Z</dcterms:created>
  <dcterms:modified xsi:type="dcterms:W3CDTF">2015-06-09T07:51:00Z</dcterms:modified>
</cp:coreProperties>
</file>