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raster1"/>
        <w:tblpPr w:leftFromText="141" w:rightFromText="141" w:horzAnchor="margin" w:tblpY="-480"/>
        <w:tblW w:w="0" w:type="auto"/>
        <w:tblLook w:val="04A0" w:firstRow="1" w:lastRow="0" w:firstColumn="1" w:lastColumn="0" w:noHBand="0" w:noVBand="1"/>
      </w:tblPr>
      <w:tblGrid>
        <w:gridCol w:w="2340"/>
        <w:gridCol w:w="2322"/>
        <w:gridCol w:w="2319"/>
        <w:gridCol w:w="2324"/>
        <w:gridCol w:w="2326"/>
        <w:gridCol w:w="2317"/>
      </w:tblGrid>
      <w:tr w:rsidR="00BD3D99" w:rsidRPr="004B6A49" w:rsidTr="00771EA7">
        <w:trPr>
          <w:trHeight w:val="274"/>
        </w:trPr>
        <w:tc>
          <w:tcPr>
            <w:tcW w:w="2340" w:type="dxa"/>
          </w:tcPr>
          <w:p w:rsidR="00BD3D99" w:rsidRPr="004B6A49" w:rsidRDefault="00BD3D99" w:rsidP="002760A6">
            <w:pPr>
              <w:contextualSpacing/>
              <w:rPr>
                <w:rFonts w:ascii="Rotis Semi Sans CN" w:hAnsi="Rotis Semi Sans CN"/>
              </w:rPr>
            </w:pPr>
            <w:r w:rsidRPr="004B6A49">
              <w:rPr>
                <w:rFonts w:ascii="Rotis Semi Sans CN" w:hAnsi="Rotis Semi Sans CN"/>
              </w:rPr>
              <w:t xml:space="preserve">Maand: </w:t>
            </w:r>
          </w:p>
        </w:tc>
        <w:tc>
          <w:tcPr>
            <w:tcW w:w="2322" w:type="dxa"/>
          </w:tcPr>
          <w:p w:rsidR="00BD3D99" w:rsidRPr="004B6A49" w:rsidRDefault="00BD3D99" w:rsidP="002760A6">
            <w:pPr>
              <w:contextualSpacing/>
              <w:jc w:val="center"/>
              <w:rPr>
                <w:rFonts w:ascii="Rotis Semi Sans CN" w:hAnsi="Rotis Semi Sans CN"/>
              </w:rPr>
            </w:pPr>
            <w:r w:rsidRPr="004B6A49">
              <w:rPr>
                <w:rFonts w:ascii="Rotis Semi Sans CN" w:hAnsi="Rotis Semi Sans CN"/>
              </w:rPr>
              <w:t xml:space="preserve">Maandag </w:t>
            </w:r>
            <w:r>
              <w:rPr>
                <w:rFonts w:ascii="Rotis Semi Sans CN" w:hAnsi="Rotis Semi Sans CN"/>
              </w:rPr>
              <w:t>24-10</w:t>
            </w:r>
          </w:p>
        </w:tc>
        <w:tc>
          <w:tcPr>
            <w:tcW w:w="2319" w:type="dxa"/>
          </w:tcPr>
          <w:p w:rsidR="00BD3D99" w:rsidRPr="004B6A49" w:rsidRDefault="00BD3D99" w:rsidP="002760A6">
            <w:pPr>
              <w:contextualSpacing/>
              <w:jc w:val="center"/>
              <w:rPr>
                <w:rFonts w:ascii="Rotis Semi Sans CN" w:hAnsi="Rotis Semi Sans CN"/>
              </w:rPr>
            </w:pPr>
            <w:r w:rsidRPr="004B6A49">
              <w:rPr>
                <w:rFonts w:ascii="Rotis Semi Sans CN" w:hAnsi="Rotis Semi Sans CN"/>
              </w:rPr>
              <w:t xml:space="preserve">Dinsdag </w:t>
            </w:r>
            <w:r>
              <w:rPr>
                <w:rFonts w:ascii="Rotis Semi Sans CN" w:hAnsi="Rotis Semi Sans CN"/>
              </w:rPr>
              <w:t>25-10</w:t>
            </w:r>
          </w:p>
        </w:tc>
        <w:tc>
          <w:tcPr>
            <w:tcW w:w="2324" w:type="dxa"/>
          </w:tcPr>
          <w:p w:rsidR="00BD3D99" w:rsidRPr="004B6A49" w:rsidRDefault="00BD3D99" w:rsidP="002760A6">
            <w:pPr>
              <w:contextualSpacing/>
              <w:jc w:val="center"/>
              <w:rPr>
                <w:rFonts w:ascii="Rotis Semi Sans CN" w:hAnsi="Rotis Semi Sans CN"/>
              </w:rPr>
            </w:pPr>
            <w:r w:rsidRPr="004B6A49">
              <w:rPr>
                <w:rFonts w:ascii="Rotis Semi Sans CN" w:hAnsi="Rotis Semi Sans CN"/>
              </w:rPr>
              <w:t xml:space="preserve">Woensdag </w:t>
            </w:r>
            <w:r>
              <w:rPr>
                <w:rFonts w:ascii="Rotis Semi Sans CN" w:hAnsi="Rotis Semi Sans CN"/>
              </w:rPr>
              <w:t>26-10</w:t>
            </w:r>
          </w:p>
        </w:tc>
        <w:tc>
          <w:tcPr>
            <w:tcW w:w="2326" w:type="dxa"/>
          </w:tcPr>
          <w:p w:rsidR="00BD3D99" w:rsidRPr="004B6A49" w:rsidRDefault="00BD3D99" w:rsidP="002760A6">
            <w:pPr>
              <w:contextualSpacing/>
              <w:jc w:val="center"/>
              <w:rPr>
                <w:rFonts w:ascii="Rotis Semi Sans CN" w:hAnsi="Rotis Semi Sans CN"/>
              </w:rPr>
            </w:pPr>
            <w:r w:rsidRPr="004B6A49">
              <w:rPr>
                <w:rFonts w:ascii="Rotis Semi Sans CN" w:hAnsi="Rotis Semi Sans CN"/>
              </w:rPr>
              <w:t xml:space="preserve">Donderdag </w:t>
            </w:r>
            <w:r>
              <w:rPr>
                <w:rFonts w:ascii="Rotis Semi Sans CN" w:hAnsi="Rotis Semi Sans CN"/>
              </w:rPr>
              <w:t>27-10</w:t>
            </w:r>
          </w:p>
        </w:tc>
        <w:tc>
          <w:tcPr>
            <w:tcW w:w="2317" w:type="dxa"/>
            <w:shd w:val="clear" w:color="auto" w:fill="FFFFFF" w:themeFill="background1"/>
          </w:tcPr>
          <w:p w:rsidR="00BD3D99" w:rsidRDefault="00BD3D99" w:rsidP="002760A6">
            <w:pPr>
              <w:contextualSpacing/>
              <w:jc w:val="center"/>
              <w:rPr>
                <w:rFonts w:ascii="Rotis Semi Sans CN" w:hAnsi="Rotis Semi Sans CN"/>
              </w:rPr>
            </w:pPr>
            <w:r w:rsidRPr="004B6A49">
              <w:rPr>
                <w:rFonts w:ascii="Rotis Semi Sans CN" w:hAnsi="Rotis Semi Sans CN"/>
              </w:rPr>
              <w:t xml:space="preserve">Vrijdag </w:t>
            </w:r>
            <w:r>
              <w:rPr>
                <w:rFonts w:ascii="Rotis Semi Sans CN" w:hAnsi="Rotis Semi Sans CN"/>
              </w:rPr>
              <w:t>28-10</w:t>
            </w:r>
          </w:p>
          <w:p w:rsidR="00BD3D99" w:rsidRPr="004B6A49" w:rsidRDefault="00BD3D99" w:rsidP="002760A6">
            <w:pPr>
              <w:contextualSpacing/>
              <w:jc w:val="center"/>
              <w:rPr>
                <w:rFonts w:ascii="Rotis Semi Sans CN" w:hAnsi="Rotis Semi Sans CN"/>
              </w:rPr>
            </w:pPr>
          </w:p>
        </w:tc>
      </w:tr>
      <w:tr w:rsidR="00BD3D99" w:rsidRPr="004B6A49" w:rsidTr="002760A6">
        <w:tc>
          <w:tcPr>
            <w:tcW w:w="2340" w:type="dxa"/>
          </w:tcPr>
          <w:p w:rsidR="00BD3D99" w:rsidRPr="004B6A49" w:rsidRDefault="00BD3D99" w:rsidP="002760A6">
            <w:pPr>
              <w:contextualSpacing/>
              <w:rPr>
                <w:rFonts w:ascii="Rotis Semi Sans CN" w:hAnsi="Rotis Semi Sans CN"/>
              </w:rPr>
            </w:pPr>
            <w:r w:rsidRPr="004B6A49">
              <w:rPr>
                <w:rFonts w:ascii="Rotis Semi Sans CN" w:hAnsi="Rotis Semi Sans CN"/>
              </w:rPr>
              <w:t>Groep 1</w:t>
            </w:r>
          </w:p>
        </w:tc>
        <w:tc>
          <w:tcPr>
            <w:tcW w:w="2322" w:type="dxa"/>
            <w:shd w:val="clear" w:color="auto" w:fill="D9D9D9"/>
          </w:tcPr>
          <w:p w:rsidR="00BD3D99" w:rsidRPr="004B6A49" w:rsidRDefault="00BD3D99" w:rsidP="002760A6">
            <w:pPr>
              <w:contextualSpacing/>
              <w:jc w:val="center"/>
              <w:rPr>
                <w:rFonts w:ascii="Rotis Semi Sans CN" w:hAnsi="Rotis Semi Sans CN"/>
              </w:rPr>
            </w:pPr>
          </w:p>
        </w:tc>
        <w:tc>
          <w:tcPr>
            <w:tcW w:w="2319" w:type="dxa"/>
            <w:shd w:val="clear" w:color="auto" w:fill="D9D9D9"/>
          </w:tcPr>
          <w:p w:rsidR="00BD3D99" w:rsidRPr="004B6A49" w:rsidRDefault="00BD3D99" w:rsidP="002760A6">
            <w:pPr>
              <w:contextualSpacing/>
              <w:jc w:val="center"/>
              <w:rPr>
                <w:rFonts w:ascii="Rotis Semi Sans CN" w:hAnsi="Rotis Semi Sans CN"/>
              </w:rPr>
            </w:pPr>
          </w:p>
        </w:tc>
        <w:tc>
          <w:tcPr>
            <w:tcW w:w="2324" w:type="dxa"/>
            <w:shd w:val="clear" w:color="auto" w:fill="D9D9D9"/>
          </w:tcPr>
          <w:p w:rsidR="00BD3D99" w:rsidRPr="004B6A49" w:rsidRDefault="00BD3D99" w:rsidP="002760A6">
            <w:pPr>
              <w:contextualSpacing/>
              <w:jc w:val="center"/>
              <w:rPr>
                <w:rFonts w:ascii="Rotis Semi Sans CN" w:hAnsi="Rotis Semi Sans CN"/>
              </w:rPr>
            </w:pPr>
          </w:p>
        </w:tc>
        <w:tc>
          <w:tcPr>
            <w:tcW w:w="2326" w:type="dxa"/>
            <w:shd w:val="clear" w:color="auto" w:fill="D9D9D9" w:themeFill="background1" w:themeFillShade="D9"/>
          </w:tcPr>
          <w:p w:rsidR="00BD3D99" w:rsidRPr="004B6A49" w:rsidRDefault="00BD3D99" w:rsidP="002760A6">
            <w:pPr>
              <w:contextualSpacing/>
              <w:jc w:val="center"/>
              <w:rPr>
                <w:rFonts w:ascii="Rotis Semi Sans CN" w:hAnsi="Rotis Semi Sans CN"/>
              </w:rPr>
            </w:pPr>
          </w:p>
        </w:tc>
        <w:tc>
          <w:tcPr>
            <w:tcW w:w="2317" w:type="dxa"/>
            <w:shd w:val="clear" w:color="auto" w:fill="D9D9D9"/>
          </w:tcPr>
          <w:p w:rsidR="00BD3D99" w:rsidRPr="004B6A49" w:rsidRDefault="00BD3D99" w:rsidP="002760A6">
            <w:pPr>
              <w:contextualSpacing/>
              <w:jc w:val="center"/>
              <w:rPr>
                <w:rFonts w:ascii="Rotis Semi Sans CN" w:hAnsi="Rotis Semi Sans CN"/>
              </w:rPr>
            </w:pPr>
          </w:p>
        </w:tc>
      </w:tr>
      <w:tr w:rsidR="00BD3D99" w:rsidRPr="004B6A49" w:rsidTr="007E2A4E">
        <w:tc>
          <w:tcPr>
            <w:tcW w:w="2340" w:type="dxa"/>
          </w:tcPr>
          <w:p w:rsidR="00BD3D99" w:rsidRPr="004B6A49" w:rsidRDefault="00BD3D99" w:rsidP="002760A6">
            <w:pPr>
              <w:contextualSpacing/>
              <w:rPr>
                <w:rFonts w:ascii="Rotis Semi Sans CN" w:hAnsi="Rotis Semi Sans CN"/>
              </w:rPr>
            </w:pPr>
            <w:proofErr w:type="spellStart"/>
            <w:r w:rsidRPr="004B6A49">
              <w:rPr>
                <w:rFonts w:ascii="Rotis Semi Sans CN" w:hAnsi="Rotis Semi Sans CN"/>
              </w:rPr>
              <w:t>Uzma</w:t>
            </w:r>
            <w:proofErr w:type="spellEnd"/>
          </w:p>
        </w:tc>
        <w:tc>
          <w:tcPr>
            <w:tcW w:w="2322" w:type="dxa"/>
          </w:tcPr>
          <w:p w:rsidR="00BD3D99" w:rsidRPr="004B6A49" w:rsidRDefault="00F74CDA" w:rsidP="002760A6">
            <w:pPr>
              <w:contextualSpacing/>
              <w:jc w:val="center"/>
              <w:rPr>
                <w:rFonts w:ascii="Rotis Semi Sans CN" w:hAnsi="Rotis Semi Sans CN"/>
              </w:rPr>
            </w:pPr>
            <w:r>
              <w:rPr>
                <w:rFonts w:ascii="Rotis Semi Sans CN" w:hAnsi="Rotis Semi Sans CN"/>
              </w:rPr>
              <w:t>14.00-18.00 Mont</w:t>
            </w:r>
          </w:p>
        </w:tc>
        <w:tc>
          <w:tcPr>
            <w:tcW w:w="2319" w:type="dxa"/>
            <w:shd w:val="clear" w:color="auto" w:fill="B8CCE4" w:themeFill="accent1" w:themeFillTint="66"/>
          </w:tcPr>
          <w:p w:rsidR="00BD3D99" w:rsidRPr="004B6A49" w:rsidRDefault="007E2A4E" w:rsidP="002760A6">
            <w:pPr>
              <w:contextualSpacing/>
              <w:jc w:val="center"/>
              <w:rPr>
                <w:rFonts w:ascii="Rotis Semi Sans CN" w:hAnsi="Rotis Semi Sans CN"/>
              </w:rPr>
            </w:pPr>
            <w:r>
              <w:rPr>
                <w:rFonts w:ascii="Rotis Semi Sans CN" w:hAnsi="Rotis Semi Sans CN"/>
              </w:rPr>
              <w:t>Vrij</w:t>
            </w:r>
          </w:p>
        </w:tc>
        <w:tc>
          <w:tcPr>
            <w:tcW w:w="2324" w:type="dxa"/>
            <w:shd w:val="clear" w:color="auto" w:fill="FFFFFF" w:themeFill="background1"/>
          </w:tcPr>
          <w:p w:rsidR="00BD3D99" w:rsidRPr="00A476B3" w:rsidRDefault="00B7711B" w:rsidP="002760A6">
            <w:pPr>
              <w:contextualSpacing/>
              <w:jc w:val="center"/>
              <w:rPr>
                <w:rFonts w:ascii="Rotis Semi Sans CN" w:hAnsi="Rotis Semi Sans CN"/>
              </w:rPr>
            </w:pPr>
            <w:r>
              <w:rPr>
                <w:rFonts w:ascii="Rotis Semi Sans CN" w:hAnsi="Rotis Semi Sans CN"/>
              </w:rPr>
              <w:t>12.00-17.30</w:t>
            </w:r>
          </w:p>
        </w:tc>
        <w:tc>
          <w:tcPr>
            <w:tcW w:w="2326" w:type="dxa"/>
            <w:shd w:val="clear" w:color="auto" w:fill="FFFFFF" w:themeFill="background1"/>
          </w:tcPr>
          <w:p w:rsidR="00BD3D99" w:rsidRPr="004B6A49" w:rsidRDefault="00BD3D99" w:rsidP="002760A6">
            <w:pPr>
              <w:contextualSpacing/>
              <w:jc w:val="center"/>
              <w:rPr>
                <w:rFonts w:ascii="Rotis Semi Sans CN" w:hAnsi="Rotis Semi Sans CN"/>
              </w:rPr>
            </w:pPr>
            <w:r w:rsidRPr="00393B5C">
              <w:rPr>
                <w:rFonts w:ascii="Rotis Semi Sans CN" w:hAnsi="Rotis Semi Sans CN"/>
              </w:rPr>
              <w:t>14.00-18.</w:t>
            </w:r>
            <w:r>
              <w:rPr>
                <w:rFonts w:ascii="Rotis Semi Sans CN" w:hAnsi="Rotis Semi Sans CN"/>
              </w:rPr>
              <w:t>00 Mont</w:t>
            </w:r>
          </w:p>
        </w:tc>
        <w:tc>
          <w:tcPr>
            <w:tcW w:w="2317" w:type="dxa"/>
            <w:shd w:val="clear" w:color="auto" w:fill="FFFFFF" w:themeFill="background1"/>
          </w:tcPr>
          <w:p w:rsidR="00BD3D99" w:rsidRPr="004B6A49" w:rsidRDefault="007E2A4E" w:rsidP="002760A6">
            <w:pPr>
              <w:contextualSpacing/>
              <w:jc w:val="center"/>
              <w:rPr>
                <w:rFonts w:ascii="Rotis Semi Sans CN" w:hAnsi="Rotis Semi Sans CN"/>
              </w:rPr>
            </w:pPr>
            <w:r>
              <w:rPr>
                <w:rFonts w:ascii="Rotis Semi Sans CN" w:hAnsi="Rotis Semi Sans CN"/>
              </w:rPr>
              <w:t>14.00-18.00 Mont</w:t>
            </w:r>
          </w:p>
        </w:tc>
      </w:tr>
      <w:tr w:rsidR="00BD3D99" w:rsidRPr="004B6A49" w:rsidTr="002760A6">
        <w:trPr>
          <w:trHeight w:val="249"/>
        </w:trPr>
        <w:tc>
          <w:tcPr>
            <w:tcW w:w="2340" w:type="dxa"/>
          </w:tcPr>
          <w:p w:rsidR="00BD3D99" w:rsidRPr="004B6A49" w:rsidRDefault="00BD3D99" w:rsidP="002760A6">
            <w:pPr>
              <w:contextualSpacing/>
              <w:rPr>
                <w:rFonts w:ascii="Rotis Semi Sans CN" w:hAnsi="Rotis Semi Sans CN"/>
              </w:rPr>
            </w:pPr>
            <w:proofErr w:type="spellStart"/>
            <w:r w:rsidRPr="004B6A49">
              <w:rPr>
                <w:rFonts w:ascii="Rotis Semi Sans CN" w:hAnsi="Rotis Semi Sans CN"/>
              </w:rPr>
              <w:t>Houda</w:t>
            </w:r>
            <w:proofErr w:type="spellEnd"/>
          </w:p>
        </w:tc>
        <w:tc>
          <w:tcPr>
            <w:tcW w:w="2322" w:type="dxa"/>
            <w:shd w:val="clear" w:color="auto" w:fill="auto"/>
          </w:tcPr>
          <w:p w:rsidR="00BD3D99" w:rsidRPr="004B6A49" w:rsidRDefault="00F74CDA" w:rsidP="00BA7E14">
            <w:pPr>
              <w:contextualSpacing/>
              <w:jc w:val="center"/>
              <w:rPr>
                <w:rFonts w:ascii="Rotis Semi Sans CN" w:hAnsi="Rotis Semi Sans CN"/>
              </w:rPr>
            </w:pPr>
            <w:r>
              <w:rPr>
                <w:rFonts w:ascii="Rotis Semi Sans CN" w:hAnsi="Rotis Semi Sans CN"/>
              </w:rPr>
              <w:t>7.30-14.15</w:t>
            </w:r>
            <w:r w:rsidR="00BD3D99">
              <w:rPr>
                <w:rFonts w:ascii="Rotis Semi Sans CN" w:hAnsi="Rotis Semi Sans CN"/>
              </w:rPr>
              <w:t xml:space="preserve"> </w:t>
            </w:r>
          </w:p>
        </w:tc>
        <w:tc>
          <w:tcPr>
            <w:tcW w:w="2319" w:type="dxa"/>
            <w:shd w:val="clear" w:color="auto" w:fill="FFFFFF"/>
          </w:tcPr>
          <w:p w:rsidR="00BD3D99" w:rsidRPr="004B6A49" w:rsidRDefault="00771EA7" w:rsidP="002760A6">
            <w:pPr>
              <w:contextualSpacing/>
              <w:jc w:val="center"/>
              <w:rPr>
                <w:rFonts w:ascii="Rotis Semi Sans CN" w:hAnsi="Rotis Semi Sans CN"/>
              </w:rPr>
            </w:pPr>
            <w:r>
              <w:rPr>
                <w:rFonts w:ascii="Rotis Semi Sans CN" w:hAnsi="Rotis Semi Sans CN"/>
              </w:rPr>
              <w:t>14.</w:t>
            </w:r>
            <w:r w:rsidR="007E2A4E">
              <w:rPr>
                <w:rFonts w:ascii="Rotis Semi Sans CN" w:hAnsi="Rotis Semi Sans CN"/>
              </w:rPr>
              <w:t>15</w:t>
            </w:r>
            <w:r w:rsidR="00BD3D99" w:rsidRPr="004B6A49">
              <w:rPr>
                <w:rFonts w:ascii="Rotis Semi Sans CN" w:hAnsi="Rotis Semi Sans CN"/>
              </w:rPr>
              <w:t>-18.00* Naut gr 2</w:t>
            </w:r>
          </w:p>
        </w:tc>
        <w:tc>
          <w:tcPr>
            <w:tcW w:w="2324" w:type="dxa"/>
            <w:shd w:val="clear" w:color="auto" w:fill="FFFFFF"/>
          </w:tcPr>
          <w:p w:rsidR="00BD3D99" w:rsidRPr="004B6A49" w:rsidRDefault="00BD3D99" w:rsidP="002760A6">
            <w:pPr>
              <w:contextualSpacing/>
              <w:jc w:val="center"/>
              <w:rPr>
                <w:rFonts w:ascii="Rotis Semi Sans CN" w:hAnsi="Rotis Semi Sans CN"/>
              </w:rPr>
            </w:pPr>
          </w:p>
        </w:tc>
        <w:tc>
          <w:tcPr>
            <w:tcW w:w="2326" w:type="dxa"/>
            <w:shd w:val="clear" w:color="auto" w:fill="D99594" w:themeFill="accent2" w:themeFillTint="99"/>
          </w:tcPr>
          <w:p w:rsidR="00BD3D99" w:rsidRPr="004B6A49" w:rsidRDefault="00BD3D99" w:rsidP="002760A6">
            <w:pPr>
              <w:contextualSpacing/>
              <w:jc w:val="center"/>
              <w:rPr>
                <w:rFonts w:ascii="Rotis Semi Sans CN" w:hAnsi="Rotis Semi Sans CN"/>
              </w:rPr>
            </w:pPr>
            <w:r w:rsidRPr="004B6A49">
              <w:rPr>
                <w:rFonts w:ascii="Rotis Semi Sans CN" w:hAnsi="Rotis Semi Sans CN"/>
              </w:rPr>
              <w:t xml:space="preserve">14.15-18.30+ V </w:t>
            </w:r>
            <w:proofErr w:type="spellStart"/>
            <w:r w:rsidRPr="004B6A49">
              <w:rPr>
                <w:rFonts w:ascii="Rotis Semi Sans CN" w:hAnsi="Rotis Semi Sans CN"/>
              </w:rPr>
              <w:t>Fiep</w:t>
            </w:r>
            <w:proofErr w:type="spellEnd"/>
          </w:p>
        </w:tc>
        <w:tc>
          <w:tcPr>
            <w:tcW w:w="2317" w:type="dxa"/>
            <w:shd w:val="clear" w:color="auto" w:fill="FFFFFF"/>
          </w:tcPr>
          <w:p w:rsidR="00BD3D99" w:rsidRPr="004B6A49" w:rsidRDefault="007E2A4E" w:rsidP="002760A6">
            <w:pPr>
              <w:contextualSpacing/>
              <w:jc w:val="center"/>
              <w:rPr>
                <w:rFonts w:ascii="Rotis Semi Sans CN" w:hAnsi="Rotis Semi Sans CN"/>
              </w:rPr>
            </w:pPr>
            <w:r>
              <w:rPr>
                <w:rFonts w:ascii="Rotis Semi Sans CN" w:hAnsi="Rotis Semi Sans CN"/>
              </w:rPr>
              <w:t xml:space="preserve">14.00-18.00* Naut </w:t>
            </w:r>
          </w:p>
        </w:tc>
      </w:tr>
      <w:tr w:rsidR="00BD3D99" w:rsidRPr="004B6A49" w:rsidTr="00EB37AB">
        <w:tc>
          <w:tcPr>
            <w:tcW w:w="2340" w:type="dxa"/>
          </w:tcPr>
          <w:p w:rsidR="00BD3D99" w:rsidRPr="004B6A49" w:rsidRDefault="00BD3D99" w:rsidP="002760A6">
            <w:pPr>
              <w:contextualSpacing/>
              <w:rPr>
                <w:rFonts w:ascii="Rotis Semi Sans CN" w:hAnsi="Rotis Semi Sans CN"/>
              </w:rPr>
            </w:pPr>
            <w:r w:rsidRPr="004B6A49">
              <w:rPr>
                <w:rFonts w:ascii="Rotis Semi Sans CN" w:hAnsi="Rotis Semi Sans CN"/>
              </w:rPr>
              <w:t>Maria</w:t>
            </w:r>
          </w:p>
        </w:tc>
        <w:tc>
          <w:tcPr>
            <w:tcW w:w="2322" w:type="dxa"/>
          </w:tcPr>
          <w:p w:rsidR="00BD3D99" w:rsidRPr="004B6A49" w:rsidRDefault="00BD3D99" w:rsidP="002760A6">
            <w:pPr>
              <w:contextualSpacing/>
              <w:jc w:val="center"/>
              <w:rPr>
                <w:rFonts w:ascii="Rotis Semi Sans CN" w:hAnsi="Rotis Semi Sans CN"/>
              </w:rPr>
            </w:pPr>
          </w:p>
        </w:tc>
        <w:tc>
          <w:tcPr>
            <w:tcW w:w="2319" w:type="dxa"/>
            <w:shd w:val="clear" w:color="auto" w:fill="FFFFFF" w:themeFill="background1"/>
          </w:tcPr>
          <w:p w:rsidR="00BD3D99" w:rsidRPr="004B6A49" w:rsidRDefault="00EB37AB" w:rsidP="002760A6">
            <w:pPr>
              <w:contextualSpacing/>
              <w:jc w:val="center"/>
              <w:rPr>
                <w:rFonts w:ascii="Rotis Semi Sans CN" w:hAnsi="Rotis Semi Sans CN"/>
              </w:rPr>
            </w:pPr>
            <w:r>
              <w:rPr>
                <w:rFonts w:ascii="Rotis Semi Sans CN" w:hAnsi="Rotis Semi Sans CN"/>
              </w:rPr>
              <w:t>STUDIEDAG PIKLER</w:t>
            </w:r>
          </w:p>
        </w:tc>
        <w:tc>
          <w:tcPr>
            <w:tcW w:w="2324" w:type="dxa"/>
          </w:tcPr>
          <w:p w:rsidR="00BD3D99" w:rsidRPr="004B6A49" w:rsidRDefault="00BD3D99" w:rsidP="002760A6">
            <w:pPr>
              <w:contextualSpacing/>
              <w:jc w:val="center"/>
              <w:rPr>
                <w:rFonts w:ascii="Rotis Semi Sans CN" w:hAnsi="Rotis Semi Sans CN"/>
              </w:rPr>
            </w:pPr>
          </w:p>
        </w:tc>
        <w:tc>
          <w:tcPr>
            <w:tcW w:w="2326" w:type="dxa"/>
          </w:tcPr>
          <w:p w:rsidR="00BD3D99" w:rsidRPr="004B6A49" w:rsidRDefault="00BD3D99" w:rsidP="002760A6">
            <w:pPr>
              <w:contextualSpacing/>
              <w:jc w:val="center"/>
              <w:rPr>
                <w:rFonts w:ascii="Rotis Semi Sans CN" w:hAnsi="Rotis Semi Sans CN"/>
              </w:rPr>
            </w:pPr>
          </w:p>
        </w:tc>
        <w:tc>
          <w:tcPr>
            <w:tcW w:w="2317" w:type="dxa"/>
            <w:shd w:val="clear" w:color="auto" w:fill="auto"/>
          </w:tcPr>
          <w:p w:rsidR="00BD3D99" w:rsidRPr="004B6A49" w:rsidRDefault="00BD3D99" w:rsidP="002760A6">
            <w:pPr>
              <w:contextualSpacing/>
              <w:jc w:val="center"/>
              <w:rPr>
                <w:rFonts w:ascii="Rotis Semi Sans CN" w:hAnsi="Rotis Semi Sans CN"/>
              </w:rPr>
            </w:pPr>
          </w:p>
        </w:tc>
      </w:tr>
      <w:tr w:rsidR="00BD3D99" w:rsidRPr="004B6A49" w:rsidTr="002760A6">
        <w:tc>
          <w:tcPr>
            <w:tcW w:w="2340" w:type="dxa"/>
          </w:tcPr>
          <w:p w:rsidR="00BD3D99" w:rsidRPr="004B6A49" w:rsidRDefault="00BD3D99" w:rsidP="002760A6">
            <w:pPr>
              <w:contextualSpacing/>
              <w:rPr>
                <w:rFonts w:ascii="Rotis Semi Sans CN" w:hAnsi="Rotis Semi Sans CN"/>
              </w:rPr>
            </w:pPr>
            <w:r w:rsidRPr="004B6A49">
              <w:rPr>
                <w:rFonts w:ascii="Rotis Semi Sans CN" w:hAnsi="Rotis Semi Sans CN"/>
              </w:rPr>
              <w:t>Morgan</w:t>
            </w:r>
          </w:p>
        </w:tc>
        <w:tc>
          <w:tcPr>
            <w:tcW w:w="2322" w:type="dxa"/>
          </w:tcPr>
          <w:p w:rsidR="00BD3D99" w:rsidRPr="004B6A49" w:rsidRDefault="00BD3D99" w:rsidP="002760A6">
            <w:pPr>
              <w:contextualSpacing/>
              <w:jc w:val="center"/>
              <w:rPr>
                <w:rFonts w:ascii="Rotis Semi Sans CN" w:hAnsi="Rotis Semi Sans CN"/>
              </w:rPr>
            </w:pPr>
          </w:p>
        </w:tc>
        <w:tc>
          <w:tcPr>
            <w:tcW w:w="2319" w:type="dxa"/>
            <w:shd w:val="clear" w:color="auto" w:fill="FFFFFF"/>
          </w:tcPr>
          <w:p w:rsidR="00BD3D99" w:rsidRPr="004B6A49" w:rsidRDefault="00BD3D99" w:rsidP="002760A6">
            <w:pPr>
              <w:contextualSpacing/>
              <w:jc w:val="center"/>
              <w:rPr>
                <w:rFonts w:ascii="Rotis Semi Sans CN" w:hAnsi="Rotis Semi Sans CN"/>
              </w:rPr>
            </w:pPr>
          </w:p>
        </w:tc>
        <w:tc>
          <w:tcPr>
            <w:tcW w:w="2324" w:type="dxa"/>
            <w:shd w:val="clear" w:color="auto" w:fill="FFFFFF"/>
          </w:tcPr>
          <w:p w:rsidR="00BD3D99" w:rsidRPr="004B6A49" w:rsidRDefault="00BD3D99" w:rsidP="002760A6">
            <w:pPr>
              <w:contextualSpacing/>
              <w:jc w:val="center"/>
              <w:rPr>
                <w:rFonts w:ascii="Rotis Semi Sans CN" w:hAnsi="Rotis Semi Sans CN"/>
              </w:rPr>
            </w:pPr>
          </w:p>
        </w:tc>
        <w:tc>
          <w:tcPr>
            <w:tcW w:w="2326" w:type="dxa"/>
          </w:tcPr>
          <w:p w:rsidR="00BD3D99" w:rsidRPr="004B6A49" w:rsidRDefault="00BD3D99" w:rsidP="002760A6">
            <w:pPr>
              <w:contextualSpacing/>
              <w:jc w:val="center"/>
              <w:rPr>
                <w:rFonts w:ascii="Rotis Semi Sans CN" w:hAnsi="Rotis Semi Sans CN"/>
              </w:rPr>
            </w:pPr>
          </w:p>
        </w:tc>
        <w:tc>
          <w:tcPr>
            <w:tcW w:w="2317" w:type="dxa"/>
          </w:tcPr>
          <w:p w:rsidR="00BD3D99" w:rsidRPr="004B6A49" w:rsidRDefault="00BD3D99" w:rsidP="002760A6">
            <w:pPr>
              <w:contextualSpacing/>
              <w:jc w:val="center"/>
              <w:rPr>
                <w:rFonts w:ascii="Rotis Semi Sans CN" w:hAnsi="Rotis Semi Sans CN"/>
              </w:rPr>
            </w:pPr>
          </w:p>
        </w:tc>
      </w:tr>
      <w:tr w:rsidR="00BD3D99" w:rsidRPr="004B6A49" w:rsidTr="002760A6">
        <w:tc>
          <w:tcPr>
            <w:tcW w:w="2340" w:type="dxa"/>
            <w:shd w:val="clear" w:color="auto" w:fill="D9D9D9"/>
          </w:tcPr>
          <w:p w:rsidR="00BD3D99" w:rsidRPr="004B6A49" w:rsidRDefault="00BD3D99" w:rsidP="002760A6">
            <w:pPr>
              <w:contextualSpacing/>
              <w:rPr>
                <w:rFonts w:ascii="Rotis Semi Sans CN" w:hAnsi="Rotis Semi Sans CN"/>
              </w:rPr>
            </w:pPr>
          </w:p>
        </w:tc>
        <w:tc>
          <w:tcPr>
            <w:tcW w:w="2322" w:type="dxa"/>
            <w:shd w:val="clear" w:color="auto" w:fill="D9D9D9"/>
          </w:tcPr>
          <w:p w:rsidR="00BD3D99" w:rsidRPr="004B6A49" w:rsidRDefault="00BD3D99" w:rsidP="002760A6">
            <w:pPr>
              <w:contextualSpacing/>
              <w:jc w:val="center"/>
              <w:rPr>
                <w:rFonts w:ascii="Rotis Semi Sans CN" w:hAnsi="Rotis Semi Sans CN"/>
              </w:rPr>
            </w:pPr>
          </w:p>
        </w:tc>
        <w:tc>
          <w:tcPr>
            <w:tcW w:w="2319" w:type="dxa"/>
            <w:shd w:val="clear" w:color="auto" w:fill="D9D9D9"/>
          </w:tcPr>
          <w:p w:rsidR="00BD3D99" w:rsidRPr="004B6A49" w:rsidRDefault="00BD3D99" w:rsidP="002760A6">
            <w:pPr>
              <w:contextualSpacing/>
              <w:jc w:val="center"/>
              <w:rPr>
                <w:rFonts w:ascii="Rotis Semi Sans CN" w:hAnsi="Rotis Semi Sans CN"/>
              </w:rPr>
            </w:pPr>
          </w:p>
        </w:tc>
        <w:tc>
          <w:tcPr>
            <w:tcW w:w="2324" w:type="dxa"/>
            <w:shd w:val="clear" w:color="auto" w:fill="D9D9D9"/>
          </w:tcPr>
          <w:p w:rsidR="00BD3D99" w:rsidRPr="004B6A49" w:rsidRDefault="00BD3D99" w:rsidP="002760A6">
            <w:pPr>
              <w:contextualSpacing/>
              <w:jc w:val="center"/>
              <w:rPr>
                <w:rFonts w:ascii="Rotis Semi Sans CN" w:hAnsi="Rotis Semi Sans CN"/>
              </w:rPr>
            </w:pPr>
          </w:p>
        </w:tc>
        <w:tc>
          <w:tcPr>
            <w:tcW w:w="2326" w:type="dxa"/>
            <w:shd w:val="clear" w:color="auto" w:fill="D9D9D9"/>
          </w:tcPr>
          <w:p w:rsidR="00BD3D99" w:rsidRPr="004B6A49" w:rsidRDefault="00BD3D99" w:rsidP="002760A6">
            <w:pPr>
              <w:contextualSpacing/>
              <w:jc w:val="center"/>
              <w:rPr>
                <w:rFonts w:ascii="Rotis Semi Sans CN" w:hAnsi="Rotis Semi Sans CN"/>
              </w:rPr>
            </w:pPr>
          </w:p>
        </w:tc>
        <w:tc>
          <w:tcPr>
            <w:tcW w:w="2317" w:type="dxa"/>
            <w:shd w:val="clear" w:color="auto" w:fill="D9D9D9"/>
          </w:tcPr>
          <w:p w:rsidR="00BD3D99" w:rsidRPr="004B6A49" w:rsidRDefault="00BD3D99" w:rsidP="002760A6">
            <w:pPr>
              <w:contextualSpacing/>
              <w:jc w:val="center"/>
              <w:rPr>
                <w:rFonts w:ascii="Rotis Semi Sans CN" w:hAnsi="Rotis Semi Sans CN"/>
              </w:rPr>
            </w:pPr>
          </w:p>
        </w:tc>
      </w:tr>
      <w:tr w:rsidR="00BD3D99" w:rsidRPr="004B6A49" w:rsidTr="002760A6">
        <w:tc>
          <w:tcPr>
            <w:tcW w:w="2340" w:type="dxa"/>
          </w:tcPr>
          <w:p w:rsidR="00BD3D99" w:rsidRPr="004B6A49" w:rsidRDefault="00BD3D99" w:rsidP="002760A6">
            <w:pPr>
              <w:contextualSpacing/>
              <w:rPr>
                <w:rFonts w:ascii="Rotis Semi Sans CN" w:hAnsi="Rotis Semi Sans CN"/>
              </w:rPr>
            </w:pPr>
            <w:r w:rsidRPr="004B6A49">
              <w:rPr>
                <w:rFonts w:ascii="Rotis Semi Sans CN" w:hAnsi="Rotis Semi Sans CN"/>
              </w:rPr>
              <w:t>Groep 2</w:t>
            </w:r>
          </w:p>
        </w:tc>
        <w:tc>
          <w:tcPr>
            <w:tcW w:w="2322" w:type="dxa"/>
            <w:shd w:val="clear" w:color="auto" w:fill="D9D9D9"/>
          </w:tcPr>
          <w:p w:rsidR="00BD3D99" w:rsidRPr="004B6A49" w:rsidRDefault="00BD3D99" w:rsidP="002760A6">
            <w:pPr>
              <w:contextualSpacing/>
              <w:jc w:val="center"/>
              <w:rPr>
                <w:rFonts w:ascii="Rotis Semi Sans CN" w:hAnsi="Rotis Semi Sans CN"/>
              </w:rPr>
            </w:pPr>
          </w:p>
        </w:tc>
        <w:tc>
          <w:tcPr>
            <w:tcW w:w="2319" w:type="dxa"/>
            <w:shd w:val="clear" w:color="auto" w:fill="D9D9D9"/>
          </w:tcPr>
          <w:p w:rsidR="00BD3D99" w:rsidRPr="004B6A49" w:rsidRDefault="00BD3D99" w:rsidP="002760A6">
            <w:pPr>
              <w:contextualSpacing/>
              <w:jc w:val="center"/>
              <w:rPr>
                <w:rFonts w:ascii="Rotis Semi Sans CN" w:hAnsi="Rotis Semi Sans CN"/>
              </w:rPr>
            </w:pPr>
          </w:p>
        </w:tc>
        <w:tc>
          <w:tcPr>
            <w:tcW w:w="2324" w:type="dxa"/>
            <w:shd w:val="clear" w:color="auto" w:fill="D9D9D9"/>
          </w:tcPr>
          <w:p w:rsidR="00BD3D99" w:rsidRPr="004B6A49" w:rsidRDefault="00BD3D99" w:rsidP="002760A6">
            <w:pPr>
              <w:contextualSpacing/>
              <w:jc w:val="center"/>
              <w:rPr>
                <w:rFonts w:ascii="Rotis Semi Sans CN" w:hAnsi="Rotis Semi Sans CN"/>
              </w:rPr>
            </w:pPr>
          </w:p>
        </w:tc>
        <w:tc>
          <w:tcPr>
            <w:tcW w:w="2326" w:type="dxa"/>
            <w:shd w:val="clear" w:color="auto" w:fill="D9D9D9"/>
          </w:tcPr>
          <w:p w:rsidR="00BD3D99" w:rsidRPr="004B6A49" w:rsidRDefault="00BD3D99" w:rsidP="002760A6">
            <w:pPr>
              <w:contextualSpacing/>
              <w:jc w:val="center"/>
              <w:rPr>
                <w:rFonts w:ascii="Rotis Semi Sans CN" w:hAnsi="Rotis Semi Sans CN"/>
              </w:rPr>
            </w:pPr>
          </w:p>
        </w:tc>
        <w:tc>
          <w:tcPr>
            <w:tcW w:w="2317" w:type="dxa"/>
            <w:shd w:val="clear" w:color="auto" w:fill="D9D9D9"/>
          </w:tcPr>
          <w:p w:rsidR="00BD3D99" w:rsidRPr="004B6A49" w:rsidRDefault="00BD3D99" w:rsidP="002760A6">
            <w:pPr>
              <w:contextualSpacing/>
              <w:jc w:val="center"/>
              <w:rPr>
                <w:rFonts w:ascii="Rotis Semi Sans CN" w:hAnsi="Rotis Semi Sans CN"/>
              </w:rPr>
            </w:pPr>
          </w:p>
        </w:tc>
      </w:tr>
      <w:tr w:rsidR="00BD3D99" w:rsidRPr="004B6A49" w:rsidTr="00EB37AB">
        <w:tc>
          <w:tcPr>
            <w:tcW w:w="2340" w:type="dxa"/>
          </w:tcPr>
          <w:p w:rsidR="00BD3D99" w:rsidRPr="004B6A49" w:rsidRDefault="00BD3D99" w:rsidP="002760A6">
            <w:pPr>
              <w:contextualSpacing/>
              <w:rPr>
                <w:rFonts w:ascii="Rotis Semi Sans CN" w:hAnsi="Rotis Semi Sans CN"/>
              </w:rPr>
            </w:pPr>
            <w:r w:rsidRPr="004B6A49">
              <w:rPr>
                <w:rFonts w:ascii="Rotis Semi Sans CN" w:hAnsi="Rotis Semi Sans CN"/>
              </w:rPr>
              <w:t>Nilgun</w:t>
            </w:r>
          </w:p>
        </w:tc>
        <w:tc>
          <w:tcPr>
            <w:tcW w:w="2322" w:type="dxa"/>
            <w:shd w:val="clear" w:color="auto" w:fill="FFFFFF" w:themeFill="background1"/>
          </w:tcPr>
          <w:p w:rsidR="00BD3D99" w:rsidRPr="004B6A49" w:rsidRDefault="00BD3D99" w:rsidP="00BA7E14">
            <w:pPr>
              <w:contextualSpacing/>
              <w:jc w:val="center"/>
              <w:rPr>
                <w:rFonts w:ascii="Rotis Semi Sans CN" w:hAnsi="Rotis Semi Sans CN"/>
              </w:rPr>
            </w:pPr>
            <w:r>
              <w:rPr>
                <w:rFonts w:ascii="Rotis Semi Sans CN" w:hAnsi="Rotis Semi Sans CN"/>
              </w:rPr>
              <w:t>14.15</w:t>
            </w:r>
            <w:r w:rsidR="00F74CDA">
              <w:rPr>
                <w:rFonts w:ascii="Rotis Semi Sans CN" w:hAnsi="Rotis Semi Sans CN"/>
              </w:rPr>
              <w:t xml:space="preserve">-18.00* </w:t>
            </w:r>
          </w:p>
        </w:tc>
        <w:tc>
          <w:tcPr>
            <w:tcW w:w="2319" w:type="dxa"/>
            <w:shd w:val="clear" w:color="auto" w:fill="E5B8B7" w:themeFill="accent2" w:themeFillTint="66"/>
          </w:tcPr>
          <w:p w:rsidR="00BD3D99" w:rsidRPr="004B6A49" w:rsidRDefault="00BD3D99" w:rsidP="002760A6">
            <w:pPr>
              <w:contextualSpacing/>
              <w:jc w:val="center"/>
              <w:rPr>
                <w:rFonts w:ascii="Rotis Semi Sans CN" w:hAnsi="Rotis Semi Sans CN"/>
              </w:rPr>
            </w:pPr>
            <w:r>
              <w:rPr>
                <w:rFonts w:ascii="Rotis Semi Sans CN" w:hAnsi="Rotis Semi Sans CN"/>
              </w:rPr>
              <w:t>14.15-18.30</w:t>
            </w:r>
          </w:p>
        </w:tc>
        <w:tc>
          <w:tcPr>
            <w:tcW w:w="2324" w:type="dxa"/>
            <w:shd w:val="clear" w:color="auto" w:fill="auto"/>
          </w:tcPr>
          <w:p w:rsidR="00BD3D99" w:rsidRPr="004B6A49" w:rsidRDefault="00BD3D99" w:rsidP="002760A6">
            <w:pPr>
              <w:contextualSpacing/>
              <w:jc w:val="center"/>
              <w:rPr>
                <w:rFonts w:ascii="Rotis Semi Sans CN" w:hAnsi="Rotis Semi Sans CN"/>
              </w:rPr>
            </w:pPr>
          </w:p>
        </w:tc>
        <w:tc>
          <w:tcPr>
            <w:tcW w:w="2326" w:type="dxa"/>
            <w:shd w:val="clear" w:color="auto" w:fill="auto"/>
          </w:tcPr>
          <w:p w:rsidR="00BD3D99" w:rsidRPr="004B6A49" w:rsidRDefault="00BD3D99" w:rsidP="002760A6">
            <w:pPr>
              <w:contextualSpacing/>
              <w:jc w:val="center"/>
              <w:rPr>
                <w:rFonts w:ascii="Rotis Semi Sans CN" w:hAnsi="Rotis Semi Sans CN"/>
              </w:rPr>
            </w:pPr>
            <w:r>
              <w:rPr>
                <w:rFonts w:ascii="Rotis Semi Sans CN" w:hAnsi="Rotis Semi Sans CN"/>
              </w:rPr>
              <w:t xml:space="preserve">14.15-18.00 </w:t>
            </w:r>
            <w:proofErr w:type="spellStart"/>
            <w:r>
              <w:rPr>
                <w:rFonts w:ascii="Rotis Semi Sans CN" w:hAnsi="Rotis Semi Sans CN"/>
              </w:rPr>
              <w:t>Fiep</w:t>
            </w:r>
            <w:proofErr w:type="spellEnd"/>
          </w:p>
        </w:tc>
        <w:tc>
          <w:tcPr>
            <w:tcW w:w="2317" w:type="dxa"/>
            <w:shd w:val="clear" w:color="auto" w:fill="auto"/>
          </w:tcPr>
          <w:p w:rsidR="00BD3D99" w:rsidRPr="004B6A49" w:rsidRDefault="007E2A4E" w:rsidP="002760A6">
            <w:pPr>
              <w:contextualSpacing/>
              <w:jc w:val="center"/>
              <w:rPr>
                <w:rFonts w:ascii="Rotis Semi Sans CN" w:hAnsi="Rotis Semi Sans CN"/>
              </w:rPr>
            </w:pPr>
            <w:r>
              <w:rPr>
                <w:rFonts w:ascii="Rotis Semi Sans CN" w:hAnsi="Rotis Semi Sans CN"/>
              </w:rPr>
              <w:t xml:space="preserve">14.15-18.30 </w:t>
            </w:r>
            <w:proofErr w:type="spellStart"/>
            <w:r>
              <w:rPr>
                <w:rFonts w:ascii="Rotis Semi Sans CN" w:hAnsi="Rotis Semi Sans CN"/>
              </w:rPr>
              <w:t>Fiep</w:t>
            </w:r>
            <w:proofErr w:type="spellEnd"/>
          </w:p>
        </w:tc>
      </w:tr>
      <w:tr w:rsidR="00BD3D99" w:rsidRPr="00A64C17" w:rsidTr="002760A6">
        <w:tc>
          <w:tcPr>
            <w:tcW w:w="2340" w:type="dxa"/>
          </w:tcPr>
          <w:p w:rsidR="00BD3D99" w:rsidRPr="004B6A49" w:rsidRDefault="00BD3D99" w:rsidP="002760A6">
            <w:pPr>
              <w:contextualSpacing/>
              <w:rPr>
                <w:rFonts w:ascii="Rotis Semi Sans CN" w:hAnsi="Rotis Semi Sans CN"/>
              </w:rPr>
            </w:pPr>
            <w:proofErr w:type="spellStart"/>
            <w:r w:rsidRPr="004B6A49">
              <w:rPr>
                <w:rFonts w:ascii="Rotis Semi Sans CN" w:hAnsi="Rotis Semi Sans CN"/>
              </w:rPr>
              <w:t>Diesaira</w:t>
            </w:r>
            <w:proofErr w:type="spellEnd"/>
          </w:p>
        </w:tc>
        <w:tc>
          <w:tcPr>
            <w:tcW w:w="2322" w:type="dxa"/>
            <w:shd w:val="clear" w:color="auto" w:fill="FFFFFF"/>
          </w:tcPr>
          <w:p w:rsidR="00BD3D99" w:rsidRPr="004B6A49" w:rsidRDefault="00B7711B" w:rsidP="002760A6">
            <w:pPr>
              <w:contextualSpacing/>
              <w:jc w:val="center"/>
              <w:rPr>
                <w:rFonts w:ascii="Rotis Semi Sans CN" w:hAnsi="Rotis Semi Sans CN"/>
                <w:lang w:val="en-US"/>
              </w:rPr>
            </w:pPr>
            <w:r>
              <w:rPr>
                <w:rFonts w:ascii="Rotis Semi Sans CN" w:hAnsi="Rotis Semi Sans CN"/>
                <w:lang w:val="en-US"/>
              </w:rPr>
              <w:t>N.B</w:t>
            </w:r>
          </w:p>
        </w:tc>
        <w:tc>
          <w:tcPr>
            <w:tcW w:w="2319" w:type="dxa"/>
          </w:tcPr>
          <w:p w:rsidR="00BD3D99" w:rsidRPr="004B6A49" w:rsidRDefault="00BD3D99" w:rsidP="002760A6">
            <w:pPr>
              <w:contextualSpacing/>
              <w:jc w:val="center"/>
              <w:rPr>
                <w:rFonts w:ascii="Rotis Semi Sans CN" w:hAnsi="Rotis Semi Sans CN"/>
                <w:lang w:val="en-US"/>
              </w:rPr>
            </w:pPr>
            <w:r w:rsidRPr="004B6A49">
              <w:rPr>
                <w:rFonts w:ascii="Rotis Semi Sans CN" w:hAnsi="Rotis Semi Sans CN"/>
                <w:lang w:val="en-US"/>
              </w:rPr>
              <w:t>N</w:t>
            </w:r>
            <w:r w:rsidR="00B7711B">
              <w:rPr>
                <w:rFonts w:ascii="Rotis Semi Sans CN" w:hAnsi="Rotis Semi Sans CN"/>
                <w:lang w:val="en-US"/>
              </w:rPr>
              <w:t>.</w:t>
            </w:r>
            <w:r w:rsidRPr="004B6A49">
              <w:rPr>
                <w:rFonts w:ascii="Rotis Semi Sans CN" w:hAnsi="Rotis Semi Sans CN"/>
                <w:lang w:val="en-US"/>
              </w:rPr>
              <w:t>B</w:t>
            </w:r>
          </w:p>
        </w:tc>
        <w:tc>
          <w:tcPr>
            <w:tcW w:w="2324" w:type="dxa"/>
          </w:tcPr>
          <w:p w:rsidR="00BD3D99" w:rsidRPr="004B6A49" w:rsidRDefault="00BD3D99" w:rsidP="002760A6">
            <w:pPr>
              <w:contextualSpacing/>
              <w:jc w:val="center"/>
              <w:rPr>
                <w:rFonts w:ascii="Rotis Semi Sans CN" w:hAnsi="Rotis Semi Sans CN"/>
                <w:lang w:val="en-US"/>
              </w:rPr>
            </w:pPr>
            <w:r w:rsidRPr="004B6A49">
              <w:rPr>
                <w:rFonts w:ascii="Rotis Semi Sans CN" w:hAnsi="Rotis Semi Sans CN"/>
                <w:lang w:val="en-US"/>
              </w:rPr>
              <w:t>N</w:t>
            </w:r>
            <w:r w:rsidR="00B7711B">
              <w:rPr>
                <w:rFonts w:ascii="Rotis Semi Sans CN" w:hAnsi="Rotis Semi Sans CN"/>
                <w:lang w:val="en-US"/>
              </w:rPr>
              <w:t>.</w:t>
            </w:r>
            <w:r w:rsidRPr="004B6A49">
              <w:rPr>
                <w:rFonts w:ascii="Rotis Semi Sans CN" w:hAnsi="Rotis Semi Sans CN"/>
                <w:lang w:val="en-US"/>
              </w:rPr>
              <w:t>B</w:t>
            </w:r>
          </w:p>
        </w:tc>
        <w:tc>
          <w:tcPr>
            <w:tcW w:w="2326" w:type="dxa"/>
            <w:shd w:val="clear" w:color="auto" w:fill="FFFFFF"/>
          </w:tcPr>
          <w:p w:rsidR="00BD3D99" w:rsidRPr="004B6A49" w:rsidRDefault="00B7711B" w:rsidP="00B7711B">
            <w:pPr>
              <w:contextualSpacing/>
              <w:jc w:val="center"/>
              <w:rPr>
                <w:rFonts w:ascii="Rotis Semi Sans CN" w:hAnsi="Rotis Semi Sans CN"/>
                <w:lang w:val="en-US"/>
              </w:rPr>
            </w:pPr>
            <w:r>
              <w:rPr>
                <w:rFonts w:ascii="Rotis Semi Sans CN" w:hAnsi="Rotis Semi Sans CN"/>
                <w:lang w:val="en-US"/>
              </w:rPr>
              <w:t>N.B</w:t>
            </w:r>
          </w:p>
        </w:tc>
        <w:tc>
          <w:tcPr>
            <w:tcW w:w="2317" w:type="dxa"/>
          </w:tcPr>
          <w:p w:rsidR="00BD3D99" w:rsidRPr="004B6A49" w:rsidRDefault="00B7711B" w:rsidP="002760A6">
            <w:pPr>
              <w:contextualSpacing/>
              <w:jc w:val="center"/>
              <w:rPr>
                <w:rFonts w:ascii="Rotis Semi Sans CN" w:hAnsi="Rotis Semi Sans CN"/>
                <w:lang w:val="en-US"/>
              </w:rPr>
            </w:pPr>
            <w:r>
              <w:rPr>
                <w:rFonts w:ascii="Rotis Semi Sans CN" w:hAnsi="Rotis Semi Sans CN"/>
                <w:lang w:val="en-US"/>
              </w:rPr>
              <w:t>N.B</w:t>
            </w:r>
          </w:p>
        </w:tc>
      </w:tr>
      <w:tr w:rsidR="00BD3D99" w:rsidRPr="000B1528" w:rsidTr="002760A6">
        <w:tc>
          <w:tcPr>
            <w:tcW w:w="2340" w:type="dxa"/>
          </w:tcPr>
          <w:p w:rsidR="00BD3D99" w:rsidRPr="004B6A49" w:rsidRDefault="00BD3D99" w:rsidP="002760A6">
            <w:pPr>
              <w:contextualSpacing/>
              <w:rPr>
                <w:rFonts w:ascii="Rotis Semi Sans CN" w:hAnsi="Rotis Semi Sans CN"/>
                <w:lang w:val="en-US"/>
              </w:rPr>
            </w:pPr>
            <w:r w:rsidRPr="004B6A49">
              <w:rPr>
                <w:rFonts w:ascii="Rotis Semi Sans CN" w:hAnsi="Rotis Semi Sans CN"/>
                <w:lang w:val="en-US"/>
              </w:rPr>
              <w:t>Maria</w:t>
            </w:r>
          </w:p>
        </w:tc>
        <w:tc>
          <w:tcPr>
            <w:tcW w:w="2322" w:type="dxa"/>
          </w:tcPr>
          <w:p w:rsidR="00BD3D99" w:rsidRPr="004B6A49" w:rsidRDefault="00BD3D99" w:rsidP="002760A6">
            <w:pPr>
              <w:contextualSpacing/>
              <w:jc w:val="center"/>
              <w:rPr>
                <w:rFonts w:ascii="Rotis Semi Sans CN" w:hAnsi="Rotis Semi Sans CN"/>
                <w:lang w:val="en-US"/>
              </w:rPr>
            </w:pPr>
          </w:p>
        </w:tc>
        <w:tc>
          <w:tcPr>
            <w:tcW w:w="2319" w:type="dxa"/>
          </w:tcPr>
          <w:p w:rsidR="00BD3D99" w:rsidRPr="004B6A49" w:rsidRDefault="00BD3D99" w:rsidP="002760A6">
            <w:pPr>
              <w:contextualSpacing/>
              <w:jc w:val="center"/>
              <w:rPr>
                <w:rFonts w:ascii="Rotis Semi Sans CN" w:hAnsi="Rotis Semi Sans CN"/>
                <w:lang w:val="en-US"/>
              </w:rPr>
            </w:pPr>
          </w:p>
        </w:tc>
        <w:tc>
          <w:tcPr>
            <w:tcW w:w="2324" w:type="dxa"/>
          </w:tcPr>
          <w:p w:rsidR="00BD3D99" w:rsidRPr="004B6A49" w:rsidRDefault="00BD3D99" w:rsidP="002760A6">
            <w:pPr>
              <w:contextualSpacing/>
              <w:jc w:val="center"/>
              <w:rPr>
                <w:rFonts w:ascii="Rotis Semi Sans CN" w:hAnsi="Rotis Semi Sans CN"/>
                <w:lang w:val="en-US"/>
              </w:rPr>
            </w:pPr>
            <w:r w:rsidRPr="004B6A49">
              <w:rPr>
                <w:rFonts w:ascii="Rotis Semi Sans CN" w:hAnsi="Rotis Semi Sans CN"/>
                <w:lang w:val="en-US"/>
              </w:rPr>
              <w:t>12.00-18.30</w:t>
            </w:r>
          </w:p>
        </w:tc>
        <w:tc>
          <w:tcPr>
            <w:tcW w:w="2326" w:type="dxa"/>
            <w:shd w:val="clear" w:color="auto" w:fill="FFFFFF" w:themeFill="background1"/>
          </w:tcPr>
          <w:p w:rsidR="00BD3D99" w:rsidRPr="004B6A49" w:rsidRDefault="00BD3D99" w:rsidP="002760A6">
            <w:pPr>
              <w:contextualSpacing/>
              <w:jc w:val="center"/>
              <w:rPr>
                <w:rFonts w:ascii="Rotis Semi Sans CN" w:hAnsi="Rotis Semi Sans CN"/>
                <w:lang w:val="en-US"/>
              </w:rPr>
            </w:pPr>
            <w:r>
              <w:rPr>
                <w:rFonts w:ascii="Rotis Semi Sans CN" w:hAnsi="Rotis Semi Sans CN"/>
                <w:lang w:val="en-US"/>
              </w:rPr>
              <w:t xml:space="preserve">14.00-18.30 </w:t>
            </w:r>
            <w:proofErr w:type="spellStart"/>
            <w:r>
              <w:rPr>
                <w:rFonts w:ascii="Rotis Semi Sans CN" w:hAnsi="Rotis Semi Sans CN"/>
                <w:lang w:val="en-US"/>
              </w:rPr>
              <w:t>Naut</w:t>
            </w:r>
            <w:proofErr w:type="spellEnd"/>
          </w:p>
        </w:tc>
        <w:tc>
          <w:tcPr>
            <w:tcW w:w="2317" w:type="dxa"/>
          </w:tcPr>
          <w:p w:rsidR="00BD3D99" w:rsidRPr="004B6A49" w:rsidRDefault="00BD3D99" w:rsidP="002760A6">
            <w:pPr>
              <w:contextualSpacing/>
              <w:jc w:val="center"/>
              <w:rPr>
                <w:rFonts w:ascii="Rotis Semi Sans CN" w:hAnsi="Rotis Semi Sans CN"/>
                <w:lang w:val="en-US"/>
              </w:rPr>
            </w:pPr>
          </w:p>
        </w:tc>
      </w:tr>
      <w:tr w:rsidR="00BD3D99" w:rsidRPr="00BD3D99" w:rsidTr="002760A6">
        <w:tc>
          <w:tcPr>
            <w:tcW w:w="2340" w:type="dxa"/>
          </w:tcPr>
          <w:p w:rsidR="00BD3D99" w:rsidRPr="004B6A49" w:rsidRDefault="00BD3D99" w:rsidP="002760A6">
            <w:pPr>
              <w:contextualSpacing/>
              <w:rPr>
                <w:rFonts w:ascii="Rotis Semi Sans CN" w:hAnsi="Rotis Semi Sans CN"/>
                <w:lang w:val="en-US"/>
              </w:rPr>
            </w:pPr>
            <w:r w:rsidRPr="004B6A49">
              <w:rPr>
                <w:rFonts w:ascii="Rotis Semi Sans CN" w:hAnsi="Rotis Semi Sans CN"/>
                <w:lang w:val="en-US"/>
              </w:rPr>
              <w:t>Mirjam (stage)</w:t>
            </w:r>
          </w:p>
        </w:tc>
        <w:tc>
          <w:tcPr>
            <w:tcW w:w="2322" w:type="dxa"/>
            <w:shd w:val="clear" w:color="auto" w:fill="D6E3BC"/>
          </w:tcPr>
          <w:p w:rsidR="00BD3D99" w:rsidRPr="004B6A49" w:rsidRDefault="00BD3D99" w:rsidP="002760A6">
            <w:pPr>
              <w:contextualSpacing/>
              <w:jc w:val="center"/>
              <w:rPr>
                <w:rFonts w:ascii="Rotis Semi Sans CN" w:hAnsi="Rotis Semi Sans CN"/>
                <w:lang w:val="en-US"/>
              </w:rPr>
            </w:pPr>
            <w:r>
              <w:rPr>
                <w:rFonts w:ascii="Rotis Semi Sans CN" w:hAnsi="Rotis Semi Sans CN"/>
                <w:lang w:val="en-US"/>
              </w:rPr>
              <w:t>13.00-18.30</w:t>
            </w:r>
            <w:r w:rsidRPr="004B6A49">
              <w:rPr>
                <w:rFonts w:ascii="Rotis Semi Sans CN" w:hAnsi="Rotis Semi Sans CN"/>
                <w:lang w:val="en-US"/>
              </w:rPr>
              <w:t xml:space="preserve"> (Not </w:t>
            </w:r>
            <w:proofErr w:type="spellStart"/>
            <w:r w:rsidRPr="004B6A49">
              <w:rPr>
                <w:rFonts w:ascii="Rotis Semi Sans CN" w:hAnsi="Rotis Semi Sans CN"/>
                <w:lang w:val="en-US"/>
              </w:rPr>
              <w:t>dependance</w:t>
            </w:r>
            <w:proofErr w:type="spellEnd"/>
            <w:r w:rsidRPr="004B6A49">
              <w:rPr>
                <w:rFonts w:ascii="Rotis Semi Sans CN" w:hAnsi="Rotis Semi Sans CN"/>
                <w:lang w:val="en-US"/>
              </w:rPr>
              <w:t>)</w:t>
            </w:r>
          </w:p>
        </w:tc>
        <w:tc>
          <w:tcPr>
            <w:tcW w:w="2319" w:type="dxa"/>
            <w:shd w:val="clear" w:color="auto" w:fill="D6E3BC"/>
          </w:tcPr>
          <w:p w:rsidR="00BD3D99" w:rsidRPr="004B6A49" w:rsidRDefault="00BD3D99" w:rsidP="002760A6">
            <w:pPr>
              <w:contextualSpacing/>
              <w:jc w:val="center"/>
              <w:rPr>
                <w:rFonts w:ascii="Rotis Semi Sans CN" w:hAnsi="Rotis Semi Sans CN"/>
                <w:lang w:val="en-US"/>
              </w:rPr>
            </w:pPr>
            <w:r>
              <w:rPr>
                <w:rFonts w:ascii="Rotis Semi Sans CN" w:hAnsi="Rotis Semi Sans CN"/>
                <w:lang w:val="en-US"/>
              </w:rPr>
              <w:t>13.00-18.30</w:t>
            </w:r>
            <w:r w:rsidRPr="004B6A49">
              <w:rPr>
                <w:rFonts w:ascii="Rotis Semi Sans CN" w:hAnsi="Rotis Semi Sans CN"/>
                <w:lang w:val="en-US"/>
              </w:rPr>
              <w:t xml:space="preserve"> (Not </w:t>
            </w:r>
            <w:proofErr w:type="spellStart"/>
            <w:r w:rsidRPr="004B6A49">
              <w:rPr>
                <w:rFonts w:ascii="Rotis Semi Sans CN" w:hAnsi="Rotis Semi Sans CN"/>
                <w:lang w:val="en-US"/>
              </w:rPr>
              <w:t>dependance</w:t>
            </w:r>
            <w:proofErr w:type="spellEnd"/>
            <w:r w:rsidRPr="004B6A49">
              <w:rPr>
                <w:rFonts w:ascii="Rotis Semi Sans CN" w:hAnsi="Rotis Semi Sans CN"/>
                <w:lang w:val="en-US"/>
              </w:rPr>
              <w:t>)</w:t>
            </w:r>
          </w:p>
        </w:tc>
        <w:tc>
          <w:tcPr>
            <w:tcW w:w="2324" w:type="dxa"/>
            <w:shd w:val="clear" w:color="auto" w:fill="D6E3BC"/>
          </w:tcPr>
          <w:p w:rsidR="00BD3D99" w:rsidRPr="00BD3D99" w:rsidRDefault="00BD3D99" w:rsidP="002760A6">
            <w:pPr>
              <w:contextualSpacing/>
              <w:jc w:val="center"/>
              <w:rPr>
                <w:rFonts w:ascii="Rotis Semi Sans CN" w:hAnsi="Rotis Semi Sans CN"/>
              </w:rPr>
            </w:pPr>
            <w:r w:rsidRPr="00BD3D99">
              <w:rPr>
                <w:rFonts w:ascii="Rotis Semi Sans CN" w:hAnsi="Rotis Semi Sans CN"/>
              </w:rPr>
              <w:t>13.</w:t>
            </w:r>
            <w:r>
              <w:rPr>
                <w:rFonts w:ascii="Rotis Semi Sans CN" w:hAnsi="Rotis Semi Sans CN"/>
              </w:rPr>
              <w:t>00</w:t>
            </w:r>
            <w:r w:rsidRPr="00BD3D99">
              <w:rPr>
                <w:rFonts w:ascii="Rotis Semi Sans CN" w:hAnsi="Rotis Semi Sans CN"/>
              </w:rPr>
              <w:t>-18.30 (</w:t>
            </w:r>
            <w:proofErr w:type="spellStart"/>
            <w:r w:rsidRPr="00BD3D99">
              <w:rPr>
                <w:rFonts w:ascii="Rotis Semi Sans CN" w:hAnsi="Rotis Semi Sans CN"/>
              </w:rPr>
              <w:t>Not</w:t>
            </w:r>
            <w:proofErr w:type="spellEnd"/>
            <w:r w:rsidRPr="00BD3D99">
              <w:rPr>
                <w:rFonts w:ascii="Rotis Semi Sans CN" w:hAnsi="Rotis Semi Sans CN"/>
              </w:rPr>
              <w:t xml:space="preserve"> dependance)</w:t>
            </w:r>
          </w:p>
        </w:tc>
        <w:tc>
          <w:tcPr>
            <w:tcW w:w="2326" w:type="dxa"/>
            <w:shd w:val="clear" w:color="auto" w:fill="D6E3BC"/>
          </w:tcPr>
          <w:p w:rsidR="00BD3D99" w:rsidRPr="00BD3D99" w:rsidRDefault="00BD3D99" w:rsidP="002760A6">
            <w:pPr>
              <w:contextualSpacing/>
              <w:jc w:val="center"/>
              <w:rPr>
                <w:rFonts w:ascii="Rotis Semi Sans CN" w:hAnsi="Rotis Semi Sans CN"/>
              </w:rPr>
            </w:pPr>
            <w:r>
              <w:rPr>
                <w:rFonts w:ascii="Rotis Semi Sans CN" w:hAnsi="Rotis Semi Sans CN"/>
              </w:rPr>
              <w:t>13.00</w:t>
            </w:r>
            <w:r w:rsidRPr="00BD3D99">
              <w:rPr>
                <w:rFonts w:ascii="Rotis Semi Sans CN" w:hAnsi="Rotis Semi Sans CN"/>
              </w:rPr>
              <w:t>-18.30 (</w:t>
            </w:r>
            <w:proofErr w:type="spellStart"/>
            <w:r w:rsidRPr="00BD3D99">
              <w:rPr>
                <w:rFonts w:ascii="Rotis Semi Sans CN" w:hAnsi="Rotis Semi Sans CN"/>
              </w:rPr>
              <w:t>Not</w:t>
            </w:r>
            <w:proofErr w:type="spellEnd"/>
            <w:r w:rsidRPr="00BD3D99">
              <w:rPr>
                <w:rFonts w:ascii="Rotis Semi Sans CN" w:hAnsi="Rotis Semi Sans CN"/>
              </w:rPr>
              <w:t xml:space="preserve"> dependance)</w:t>
            </w:r>
          </w:p>
        </w:tc>
        <w:tc>
          <w:tcPr>
            <w:tcW w:w="2317" w:type="dxa"/>
          </w:tcPr>
          <w:p w:rsidR="00BD3D99" w:rsidRPr="00BD3D99" w:rsidRDefault="00BD3D99" w:rsidP="002760A6">
            <w:pPr>
              <w:contextualSpacing/>
              <w:jc w:val="center"/>
              <w:rPr>
                <w:rFonts w:ascii="Rotis Semi Sans CN" w:hAnsi="Rotis Semi Sans CN"/>
              </w:rPr>
            </w:pPr>
          </w:p>
        </w:tc>
      </w:tr>
      <w:tr w:rsidR="00BD3D99" w:rsidRPr="00BD3D99" w:rsidTr="002760A6">
        <w:tc>
          <w:tcPr>
            <w:tcW w:w="2340" w:type="dxa"/>
            <w:shd w:val="clear" w:color="auto" w:fill="D9D9D9"/>
          </w:tcPr>
          <w:p w:rsidR="00BD3D99" w:rsidRPr="00BD3D99" w:rsidRDefault="00BD3D99" w:rsidP="002760A6">
            <w:pPr>
              <w:contextualSpacing/>
              <w:rPr>
                <w:rFonts w:ascii="Rotis Semi Sans CN" w:hAnsi="Rotis Semi Sans CN"/>
              </w:rPr>
            </w:pPr>
          </w:p>
        </w:tc>
        <w:tc>
          <w:tcPr>
            <w:tcW w:w="2322" w:type="dxa"/>
            <w:shd w:val="clear" w:color="auto" w:fill="D9D9D9"/>
          </w:tcPr>
          <w:p w:rsidR="00BD3D99" w:rsidRPr="00BD3D99" w:rsidRDefault="00BD3D99" w:rsidP="002760A6">
            <w:pPr>
              <w:contextualSpacing/>
              <w:jc w:val="center"/>
              <w:rPr>
                <w:rFonts w:ascii="Rotis Semi Sans CN" w:hAnsi="Rotis Semi Sans CN"/>
              </w:rPr>
            </w:pPr>
          </w:p>
        </w:tc>
        <w:tc>
          <w:tcPr>
            <w:tcW w:w="2319" w:type="dxa"/>
            <w:shd w:val="clear" w:color="auto" w:fill="D9D9D9"/>
          </w:tcPr>
          <w:p w:rsidR="00BD3D99" w:rsidRPr="00BD3D99" w:rsidRDefault="00BD3D99" w:rsidP="002760A6">
            <w:pPr>
              <w:contextualSpacing/>
              <w:jc w:val="center"/>
              <w:rPr>
                <w:rFonts w:ascii="Rotis Semi Sans CN" w:hAnsi="Rotis Semi Sans CN"/>
              </w:rPr>
            </w:pPr>
          </w:p>
        </w:tc>
        <w:tc>
          <w:tcPr>
            <w:tcW w:w="2324" w:type="dxa"/>
            <w:shd w:val="clear" w:color="auto" w:fill="D9D9D9"/>
          </w:tcPr>
          <w:p w:rsidR="00BD3D99" w:rsidRPr="00BD3D99" w:rsidRDefault="00BD3D99" w:rsidP="002760A6">
            <w:pPr>
              <w:contextualSpacing/>
              <w:jc w:val="center"/>
              <w:rPr>
                <w:rFonts w:ascii="Rotis Semi Sans CN" w:hAnsi="Rotis Semi Sans CN"/>
              </w:rPr>
            </w:pPr>
          </w:p>
        </w:tc>
        <w:tc>
          <w:tcPr>
            <w:tcW w:w="2326" w:type="dxa"/>
            <w:shd w:val="clear" w:color="auto" w:fill="D9D9D9"/>
          </w:tcPr>
          <w:p w:rsidR="00BD3D99" w:rsidRPr="00BD3D99" w:rsidRDefault="00BD3D99" w:rsidP="002760A6">
            <w:pPr>
              <w:contextualSpacing/>
              <w:jc w:val="center"/>
              <w:rPr>
                <w:rFonts w:ascii="Rotis Semi Sans CN" w:hAnsi="Rotis Semi Sans CN"/>
              </w:rPr>
            </w:pPr>
          </w:p>
        </w:tc>
        <w:tc>
          <w:tcPr>
            <w:tcW w:w="2317" w:type="dxa"/>
            <w:shd w:val="clear" w:color="auto" w:fill="D9D9D9"/>
          </w:tcPr>
          <w:p w:rsidR="00BD3D99" w:rsidRPr="00BD3D99" w:rsidRDefault="00BD3D99" w:rsidP="002760A6">
            <w:pPr>
              <w:contextualSpacing/>
              <w:jc w:val="center"/>
              <w:rPr>
                <w:rFonts w:ascii="Rotis Semi Sans CN" w:hAnsi="Rotis Semi Sans CN"/>
              </w:rPr>
            </w:pPr>
          </w:p>
        </w:tc>
      </w:tr>
      <w:tr w:rsidR="00BD3D99" w:rsidRPr="00BD3D99" w:rsidTr="002760A6">
        <w:tc>
          <w:tcPr>
            <w:tcW w:w="2340" w:type="dxa"/>
          </w:tcPr>
          <w:p w:rsidR="00BD3D99" w:rsidRPr="00BD3D99" w:rsidRDefault="00BD3D99" w:rsidP="002760A6">
            <w:pPr>
              <w:contextualSpacing/>
              <w:rPr>
                <w:rFonts w:ascii="Rotis Semi Sans CN" w:hAnsi="Rotis Semi Sans CN"/>
              </w:rPr>
            </w:pPr>
            <w:r w:rsidRPr="00BD3D99">
              <w:rPr>
                <w:rFonts w:ascii="Rotis Semi Sans CN" w:hAnsi="Rotis Semi Sans CN"/>
              </w:rPr>
              <w:t>Groep 3</w:t>
            </w:r>
          </w:p>
        </w:tc>
        <w:tc>
          <w:tcPr>
            <w:tcW w:w="2322" w:type="dxa"/>
            <w:shd w:val="clear" w:color="auto" w:fill="D9D9D9"/>
          </w:tcPr>
          <w:p w:rsidR="00BD3D99" w:rsidRPr="00BD3D99" w:rsidRDefault="00BD3D99" w:rsidP="002760A6">
            <w:pPr>
              <w:contextualSpacing/>
              <w:jc w:val="center"/>
              <w:rPr>
                <w:rFonts w:ascii="Rotis Semi Sans CN" w:hAnsi="Rotis Semi Sans CN"/>
              </w:rPr>
            </w:pPr>
          </w:p>
        </w:tc>
        <w:tc>
          <w:tcPr>
            <w:tcW w:w="2319" w:type="dxa"/>
            <w:shd w:val="clear" w:color="auto" w:fill="D9D9D9"/>
          </w:tcPr>
          <w:p w:rsidR="00BD3D99" w:rsidRPr="00BD3D99" w:rsidRDefault="00BD3D99" w:rsidP="002760A6">
            <w:pPr>
              <w:contextualSpacing/>
              <w:jc w:val="center"/>
              <w:rPr>
                <w:rFonts w:ascii="Rotis Semi Sans CN" w:hAnsi="Rotis Semi Sans CN"/>
              </w:rPr>
            </w:pPr>
          </w:p>
        </w:tc>
        <w:tc>
          <w:tcPr>
            <w:tcW w:w="2324" w:type="dxa"/>
            <w:shd w:val="clear" w:color="auto" w:fill="D9D9D9"/>
          </w:tcPr>
          <w:p w:rsidR="00BD3D99" w:rsidRPr="00BD3D99" w:rsidRDefault="00BD3D99" w:rsidP="002760A6">
            <w:pPr>
              <w:contextualSpacing/>
              <w:jc w:val="center"/>
              <w:rPr>
                <w:rFonts w:ascii="Rotis Semi Sans CN" w:hAnsi="Rotis Semi Sans CN"/>
              </w:rPr>
            </w:pPr>
          </w:p>
        </w:tc>
        <w:tc>
          <w:tcPr>
            <w:tcW w:w="2326" w:type="dxa"/>
            <w:shd w:val="clear" w:color="auto" w:fill="D9D9D9"/>
          </w:tcPr>
          <w:p w:rsidR="00BD3D99" w:rsidRPr="00BD3D99" w:rsidRDefault="00BD3D99" w:rsidP="002760A6">
            <w:pPr>
              <w:contextualSpacing/>
              <w:jc w:val="center"/>
              <w:rPr>
                <w:rFonts w:ascii="Rotis Semi Sans CN" w:hAnsi="Rotis Semi Sans CN"/>
              </w:rPr>
            </w:pPr>
          </w:p>
        </w:tc>
        <w:tc>
          <w:tcPr>
            <w:tcW w:w="2317" w:type="dxa"/>
            <w:shd w:val="clear" w:color="auto" w:fill="D9D9D9"/>
          </w:tcPr>
          <w:p w:rsidR="00BD3D99" w:rsidRPr="00BD3D99" w:rsidRDefault="00BD3D99" w:rsidP="002760A6">
            <w:pPr>
              <w:contextualSpacing/>
              <w:jc w:val="center"/>
              <w:rPr>
                <w:rFonts w:ascii="Rotis Semi Sans CN" w:hAnsi="Rotis Semi Sans CN"/>
              </w:rPr>
            </w:pPr>
          </w:p>
        </w:tc>
      </w:tr>
      <w:tr w:rsidR="00BD3D99" w:rsidRPr="000B1528" w:rsidTr="002760A6">
        <w:tc>
          <w:tcPr>
            <w:tcW w:w="2340" w:type="dxa"/>
          </w:tcPr>
          <w:p w:rsidR="00BD3D99" w:rsidRPr="00BD3D99" w:rsidRDefault="00BD3D99" w:rsidP="002760A6">
            <w:pPr>
              <w:contextualSpacing/>
              <w:rPr>
                <w:rFonts w:ascii="Rotis Semi Sans CN" w:hAnsi="Rotis Semi Sans CN"/>
              </w:rPr>
            </w:pPr>
            <w:r w:rsidRPr="00BD3D99">
              <w:rPr>
                <w:rFonts w:ascii="Rotis Semi Sans CN" w:hAnsi="Rotis Semi Sans CN"/>
              </w:rPr>
              <w:t>Marlies</w:t>
            </w:r>
          </w:p>
        </w:tc>
        <w:tc>
          <w:tcPr>
            <w:tcW w:w="2322" w:type="dxa"/>
            <w:shd w:val="clear" w:color="auto" w:fill="B8CCE4"/>
          </w:tcPr>
          <w:p w:rsidR="00BD3D99" w:rsidRPr="00BD3D99" w:rsidRDefault="00BD3D99" w:rsidP="002760A6">
            <w:pPr>
              <w:contextualSpacing/>
              <w:jc w:val="center"/>
              <w:rPr>
                <w:rFonts w:ascii="Rotis Semi Sans CN" w:hAnsi="Rotis Semi Sans CN"/>
              </w:rPr>
            </w:pPr>
            <w:r w:rsidRPr="00BD3D99">
              <w:rPr>
                <w:rFonts w:ascii="Rotis Semi Sans CN" w:hAnsi="Rotis Semi Sans CN"/>
              </w:rPr>
              <w:t xml:space="preserve">Vrij </w:t>
            </w:r>
          </w:p>
        </w:tc>
        <w:tc>
          <w:tcPr>
            <w:tcW w:w="2319" w:type="dxa"/>
            <w:shd w:val="clear" w:color="auto" w:fill="auto"/>
          </w:tcPr>
          <w:p w:rsidR="00BD3D99" w:rsidRPr="00BD3D99" w:rsidRDefault="00BD3D99" w:rsidP="002760A6">
            <w:pPr>
              <w:contextualSpacing/>
              <w:rPr>
                <w:rFonts w:ascii="Rotis Semi Sans CN" w:hAnsi="Rotis Semi Sans CN"/>
              </w:rPr>
            </w:pPr>
            <w:r w:rsidRPr="00BD3D99">
              <w:rPr>
                <w:rFonts w:ascii="Rotis Semi Sans CN" w:hAnsi="Rotis Semi Sans CN"/>
              </w:rPr>
              <w:t xml:space="preserve">       14.00-18.00* </w:t>
            </w:r>
            <w:proofErr w:type="spellStart"/>
            <w:r w:rsidRPr="00BD3D99">
              <w:rPr>
                <w:rFonts w:ascii="Rotis Semi Sans CN" w:hAnsi="Rotis Semi Sans CN"/>
              </w:rPr>
              <w:t>Not</w:t>
            </w:r>
            <w:proofErr w:type="spellEnd"/>
          </w:p>
        </w:tc>
        <w:tc>
          <w:tcPr>
            <w:tcW w:w="2324" w:type="dxa"/>
            <w:shd w:val="clear" w:color="auto" w:fill="FFFFFF"/>
          </w:tcPr>
          <w:p w:rsidR="00BD3D99" w:rsidRPr="004B6A49" w:rsidRDefault="00B7711B" w:rsidP="007E2A4E">
            <w:pPr>
              <w:contextualSpacing/>
              <w:jc w:val="center"/>
              <w:rPr>
                <w:rFonts w:ascii="Rotis Semi Sans CN" w:hAnsi="Rotis Semi Sans CN"/>
              </w:rPr>
            </w:pPr>
            <w:r>
              <w:rPr>
                <w:rFonts w:ascii="Rotis Semi Sans CN" w:hAnsi="Rotis Semi Sans CN"/>
              </w:rPr>
              <w:t>Kantoor</w:t>
            </w:r>
          </w:p>
        </w:tc>
        <w:tc>
          <w:tcPr>
            <w:tcW w:w="2326" w:type="dxa"/>
            <w:shd w:val="clear" w:color="auto" w:fill="FFFFFF"/>
          </w:tcPr>
          <w:p w:rsidR="00BD3D99" w:rsidRPr="004B6A49" w:rsidRDefault="00BD662C" w:rsidP="002760A6">
            <w:pPr>
              <w:contextualSpacing/>
              <w:jc w:val="center"/>
              <w:rPr>
                <w:rFonts w:ascii="Rotis Semi Sans CN" w:hAnsi="Rotis Semi Sans CN"/>
              </w:rPr>
            </w:pPr>
            <w:r>
              <w:rPr>
                <w:rFonts w:ascii="Rotis Semi Sans CN" w:hAnsi="Rotis Semi Sans CN"/>
              </w:rPr>
              <w:t>Studie</w:t>
            </w:r>
            <w:r w:rsidR="0044115B">
              <w:rPr>
                <w:rFonts w:ascii="Rotis Semi Sans CN" w:hAnsi="Rotis Semi Sans CN"/>
              </w:rPr>
              <w:t>dag HK</w:t>
            </w:r>
          </w:p>
        </w:tc>
        <w:tc>
          <w:tcPr>
            <w:tcW w:w="2317" w:type="dxa"/>
            <w:shd w:val="clear" w:color="auto" w:fill="FFFFFF"/>
          </w:tcPr>
          <w:p w:rsidR="00BD3D99" w:rsidRPr="00BD3D99" w:rsidRDefault="00B7711B" w:rsidP="002760A6">
            <w:pPr>
              <w:contextualSpacing/>
              <w:jc w:val="center"/>
              <w:rPr>
                <w:rFonts w:ascii="Rotis Semi Sans CN" w:hAnsi="Rotis Semi Sans CN"/>
              </w:rPr>
            </w:pPr>
            <w:r w:rsidRPr="000B1528">
              <w:rPr>
                <w:rFonts w:ascii="Rotis Semi Sans CN" w:hAnsi="Rotis Semi Sans CN"/>
                <w:lang w:val="en-US"/>
              </w:rPr>
              <w:t xml:space="preserve">14.15-18.00* </w:t>
            </w:r>
            <w:proofErr w:type="spellStart"/>
            <w:r w:rsidRPr="000B1528">
              <w:rPr>
                <w:rFonts w:ascii="Rotis Semi Sans CN" w:hAnsi="Rotis Semi Sans CN"/>
                <w:lang w:val="en-US"/>
              </w:rPr>
              <w:t>Fiep</w:t>
            </w:r>
            <w:proofErr w:type="spellEnd"/>
          </w:p>
        </w:tc>
      </w:tr>
      <w:tr w:rsidR="00BD3D99" w:rsidRPr="00F74CDA" w:rsidTr="00BD662C">
        <w:trPr>
          <w:trHeight w:val="316"/>
        </w:trPr>
        <w:tc>
          <w:tcPr>
            <w:tcW w:w="2340" w:type="dxa"/>
          </w:tcPr>
          <w:p w:rsidR="00BD3D99" w:rsidRPr="00BD3D99" w:rsidRDefault="00BD3D99" w:rsidP="002760A6">
            <w:pPr>
              <w:contextualSpacing/>
              <w:rPr>
                <w:rFonts w:ascii="Rotis Semi Sans CN" w:hAnsi="Rotis Semi Sans CN"/>
              </w:rPr>
            </w:pPr>
            <w:r w:rsidRPr="00BD3D99">
              <w:rPr>
                <w:rFonts w:ascii="Rotis Semi Sans CN" w:hAnsi="Rotis Semi Sans CN"/>
              </w:rPr>
              <w:t>Soraya</w:t>
            </w:r>
          </w:p>
        </w:tc>
        <w:tc>
          <w:tcPr>
            <w:tcW w:w="2322" w:type="dxa"/>
            <w:shd w:val="clear" w:color="auto" w:fill="FFFFFF" w:themeFill="background1"/>
          </w:tcPr>
          <w:p w:rsidR="00B7711B" w:rsidRDefault="00B7711B" w:rsidP="00771EA7">
            <w:pPr>
              <w:contextualSpacing/>
              <w:jc w:val="center"/>
              <w:rPr>
                <w:rFonts w:ascii="Rotis Semi Sans CN" w:hAnsi="Rotis Semi Sans CN"/>
              </w:rPr>
            </w:pPr>
            <w:r>
              <w:rPr>
                <w:rFonts w:ascii="Rotis Semi Sans CN" w:hAnsi="Rotis Semi Sans CN"/>
              </w:rPr>
              <w:t xml:space="preserve">Boventallig </w:t>
            </w:r>
          </w:p>
          <w:p w:rsidR="00BD3D99" w:rsidRPr="00F74CDA" w:rsidRDefault="00BD3D99" w:rsidP="00B7711B">
            <w:pPr>
              <w:contextualSpacing/>
              <w:rPr>
                <w:rFonts w:ascii="Rotis Semi Sans CN" w:hAnsi="Rotis Semi Sans CN"/>
              </w:rPr>
            </w:pPr>
          </w:p>
        </w:tc>
        <w:tc>
          <w:tcPr>
            <w:tcW w:w="2319" w:type="dxa"/>
            <w:shd w:val="clear" w:color="auto" w:fill="FFFFFF" w:themeFill="background1"/>
          </w:tcPr>
          <w:p w:rsidR="00BD3D99" w:rsidRPr="000B1528" w:rsidRDefault="00B7711B" w:rsidP="002760A6">
            <w:pPr>
              <w:contextualSpacing/>
              <w:jc w:val="center"/>
              <w:rPr>
                <w:rFonts w:ascii="Rotis Semi Sans CN" w:hAnsi="Rotis Semi Sans CN"/>
                <w:lang w:val="en-US"/>
              </w:rPr>
            </w:pPr>
            <w:proofErr w:type="spellStart"/>
            <w:r>
              <w:rPr>
                <w:rFonts w:ascii="Rotis Semi Sans CN" w:hAnsi="Rotis Semi Sans CN"/>
                <w:lang w:val="en-US"/>
              </w:rPr>
              <w:t>Boventallig</w:t>
            </w:r>
            <w:proofErr w:type="spellEnd"/>
          </w:p>
        </w:tc>
        <w:tc>
          <w:tcPr>
            <w:tcW w:w="2324" w:type="dxa"/>
            <w:shd w:val="clear" w:color="auto" w:fill="FFFFFF" w:themeFill="background1"/>
          </w:tcPr>
          <w:p w:rsidR="00BD3D99" w:rsidRPr="000B1528" w:rsidRDefault="00BD3D99" w:rsidP="002760A6">
            <w:pPr>
              <w:contextualSpacing/>
              <w:jc w:val="center"/>
              <w:rPr>
                <w:rFonts w:ascii="Rotis Semi Sans CN" w:hAnsi="Rotis Semi Sans CN"/>
                <w:lang w:val="en-US"/>
              </w:rPr>
            </w:pPr>
          </w:p>
        </w:tc>
        <w:tc>
          <w:tcPr>
            <w:tcW w:w="2326" w:type="dxa"/>
            <w:shd w:val="clear" w:color="auto" w:fill="FFFFFF" w:themeFill="background1"/>
          </w:tcPr>
          <w:p w:rsidR="00BD3D99" w:rsidRPr="000B1528" w:rsidRDefault="00BD3D99" w:rsidP="002760A6">
            <w:pPr>
              <w:contextualSpacing/>
              <w:jc w:val="center"/>
              <w:rPr>
                <w:rFonts w:ascii="Rotis Semi Sans CN" w:hAnsi="Rotis Semi Sans CN"/>
                <w:lang w:val="en-US"/>
              </w:rPr>
            </w:pPr>
          </w:p>
        </w:tc>
        <w:tc>
          <w:tcPr>
            <w:tcW w:w="2317" w:type="dxa"/>
            <w:shd w:val="clear" w:color="auto" w:fill="C6D9F1" w:themeFill="text2" w:themeFillTint="33"/>
          </w:tcPr>
          <w:p w:rsidR="00BD3D99" w:rsidRPr="000B1528" w:rsidRDefault="00BD662C" w:rsidP="002760A6">
            <w:pPr>
              <w:contextualSpacing/>
              <w:jc w:val="center"/>
              <w:rPr>
                <w:rFonts w:ascii="Rotis Semi Sans CN" w:hAnsi="Rotis Semi Sans CN"/>
                <w:lang w:val="en-US"/>
              </w:rPr>
            </w:pPr>
            <w:proofErr w:type="spellStart"/>
            <w:r>
              <w:rPr>
                <w:rFonts w:ascii="Rotis Semi Sans CN" w:hAnsi="Rotis Semi Sans CN"/>
                <w:lang w:val="en-US"/>
              </w:rPr>
              <w:t>Vrij</w:t>
            </w:r>
            <w:proofErr w:type="spellEnd"/>
            <w:r>
              <w:rPr>
                <w:rFonts w:ascii="Rotis Semi Sans CN" w:hAnsi="Rotis Semi Sans CN"/>
                <w:lang w:val="en-US"/>
              </w:rPr>
              <w:t xml:space="preserve"> </w:t>
            </w:r>
          </w:p>
        </w:tc>
      </w:tr>
      <w:tr w:rsidR="00BD3D99" w:rsidRPr="00F74CDA" w:rsidTr="00EB37AB">
        <w:trPr>
          <w:trHeight w:val="70"/>
        </w:trPr>
        <w:tc>
          <w:tcPr>
            <w:tcW w:w="2340" w:type="dxa"/>
          </w:tcPr>
          <w:p w:rsidR="00BD3D99" w:rsidRPr="000B1528" w:rsidRDefault="00BD3D99" w:rsidP="002760A6">
            <w:pPr>
              <w:contextualSpacing/>
              <w:rPr>
                <w:rFonts w:ascii="Rotis Semi Sans CN" w:hAnsi="Rotis Semi Sans CN"/>
                <w:lang w:val="en-US"/>
              </w:rPr>
            </w:pPr>
            <w:r w:rsidRPr="000B1528">
              <w:rPr>
                <w:rFonts w:ascii="Rotis Semi Sans CN" w:hAnsi="Rotis Semi Sans CN"/>
                <w:lang w:val="en-US"/>
              </w:rPr>
              <w:t>Maria</w:t>
            </w:r>
          </w:p>
        </w:tc>
        <w:tc>
          <w:tcPr>
            <w:tcW w:w="2322" w:type="dxa"/>
            <w:shd w:val="clear" w:color="auto" w:fill="FFFFFF" w:themeFill="background1"/>
          </w:tcPr>
          <w:p w:rsidR="00BD3D99" w:rsidRPr="000B1528" w:rsidRDefault="00BA7E14" w:rsidP="002760A6">
            <w:pPr>
              <w:contextualSpacing/>
              <w:jc w:val="center"/>
              <w:rPr>
                <w:rFonts w:ascii="Rotis Semi Sans CN" w:hAnsi="Rotis Semi Sans CN"/>
                <w:lang w:val="en-US"/>
              </w:rPr>
            </w:pPr>
            <w:r>
              <w:rPr>
                <w:rFonts w:ascii="Rotis Semi Sans CN" w:hAnsi="Rotis Semi Sans CN"/>
                <w:lang w:val="en-US"/>
              </w:rPr>
              <w:t xml:space="preserve">14.00-18.30 Not </w:t>
            </w:r>
          </w:p>
        </w:tc>
        <w:tc>
          <w:tcPr>
            <w:tcW w:w="2319" w:type="dxa"/>
          </w:tcPr>
          <w:p w:rsidR="00BD3D99" w:rsidRPr="000B1528" w:rsidRDefault="00BD3D99" w:rsidP="002760A6">
            <w:pPr>
              <w:contextualSpacing/>
              <w:jc w:val="center"/>
              <w:rPr>
                <w:rFonts w:ascii="Rotis Semi Sans CN" w:hAnsi="Rotis Semi Sans CN"/>
                <w:lang w:val="en-US"/>
              </w:rPr>
            </w:pPr>
          </w:p>
        </w:tc>
        <w:tc>
          <w:tcPr>
            <w:tcW w:w="2324" w:type="dxa"/>
          </w:tcPr>
          <w:p w:rsidR="00BD3D99" w:rsidRPr="000B1528" w:rsidRDefault="00BD3D99" w:rsidP="002760A6">
            <w:pPr>
              <w:contextualSpacing/>
              <w:jc w:val="center"/>
              <w:rPr>
                <w:rFonts w:ascii="Rotis Semi Sans CN" w:hAnsi="Rotis Semi Sans CN"/>
                <w:lang w:val="en-US"/>
              </w:rPr>
            </w:pPr>
          </w:p>
        </w:tc>
        <w:tc>
          <w:tcPr>
            <w:tcW w:w="2326" w:type="dxa"/>
          </w:tcPr>
          <w:p w:rsidR="00BD3D99" w:rsidRPr="000B1528" w:rsidRDefault="00BD3D99" w:rsidP="002760A6">
            <w:pPr>
              <w:contextualSpacing/>
              <w:jc w:val="center"/>
              <w:rPr>
                <w:rFonts w:ascii="Rotis Semi Sans CN" w:hAnsi="Rotis Semi Sans CN"/>
                <w:lang w:val="en-US"/>
              </w:rPr>
            </w:pPr>
          </w:p>
        </w:tc>
        <w:tc>
          <w:tcPr>
            <w:tcW w:w="2317" w:type="dxa"/>
          </w:tcPr>
          <w:p w:rsidR="00BD3D99" w:rsidRPr="000B1528" w:rsidRDefault="00BD3D99" w:rsidP="002760A6">
            <w:pPr>
              <w:contextualSpacing/>
              <w:jc w:val="center"/>
              <w:rPr>
                <w:rFonts w:ascii="Rotis Semi Sans CN" w:hAnsi="Rotis Semi Sans CN"/>
                <w:lang w:val="en-US"/>
              </w:rPr>
            </w:pPr>
          </w:p>
        </w:tc>
      </w:tr>
      <w:tr w:rsidR="00BD3D99" w:rsidRPr="004B6A49" w:rsidTr="002760A6">
        <w:tc>
          <w:tcPr>
            <w:tcW w:w="2340" w:type="dxa"/>
          </w:tcPr>
          <w:p w:rsidR="00BD3D99" w:rsidRPr="000B1528" w:rsidRDefault="00BD3D99" w:rsidP="002760A6">
            <w:pPr>
              <w:contextualSpacing/>
              <w:rPr>
                <w:rFonts w:ascii="Rotis Semi Sans CN" w:hAnsi="Rotis Semi Sans CN"/>
                <w:lang w:val="en-US"/>
              </w:rPr>
            </w:pPr>
            <w:proofErr w:type="spellStart"/>
            <w:r w:rsidRPr="000B1528">
              <w:rPr>
                <w:rFonts w:ascii="Rotis Semi Sans CN" w:hAnsi="Rotis Semi Sans CN"/>
                <w:lang w:val="en-US"/>
              </w:rPr>
              <w:t>Marouane</w:t>
            </w:r>
            <w:proofErr w:type="spellEnd"/>
            <w:r w:rsidRPr="000B1528">
              <w:rPr>
                <w:rFonts w:ascii="Rotis Semi Sans CN" w:hAnsi="Rotis Semi Sans CN"/>
                <w:lang w:val="en-US"/>
              </w:rPr>
              <w:t xml:space="preserve"> (stage)</w:t>
            </w:r>
          </w:p>
        </w:tc>
        <w:tc>
          <w:tcPr>
            <w:tcW w:w="2322" w:type="dxa"/>
            <w:shd w:val="clear" w:color="auto" w:fill="D6E3BC"/>
          </w:tcPr>
          <w:p w:rsidR="00BD3D99" w:rsidRPr="00EB37AB" w:rsidRDefault="00EB37AB" w:rsidP="002760A6">
            <w:pPr>
              <w:contextualSpacing/>
              <w:jc w:val="center"/>
              <w:rPr>
                <w:rFonts w:ascii="Rotis Semi Sans CN" w:hAnsi="Rotis Semi Sans CN"/>
              </w:rPr>
            </w:pPr>
            <w:r w:rsidRPr="00EB37AB">
              <w:rPr>
                <w:rFonts w:ascii="Rotis Semi Sans CN" w:hAnsi="Rotis Semi Sans CN"/>
              </w:rPr>
              <w:t>10.00-18.</w:t>
            </w:r>
            <w:r>
              <w:rPr>
                <w:rFonts w:ascii="Rotis Semi Sans CN" w:hAnsi="Rotis Semi Sans CN"/>
              </w:rPr>
              <w:t>00</w:t>
            </w:r>
            <w:r w:rsidR="00BD3D99" w:rsidRPr="00EB37AB">
              <w:rPr>
                <w:rFonts w:ascii="Rotis Semi Sans CN" w:hAnsi="Rotis Semi Sans CN"/>
              </w:rPr>
              <w:t xml:space="preserve"> Mont</w:t>
            </w:r>
          </w:p>
        </w:tc>
        <w:tc>
          <w:tcPr>
            <w:tcW w:w="2319" w:type="dxa"/>
            <w:shd w:val="clear" w:color="auto" w:fill="D6E3BC"/>
          </w:tcPr>
          <w:p w:rsidR="00BD3D99" w:rsidRPr="004B6A49" w:rsidRDefault="00BD3D99" w:rsidP="002760A6">
            <w:pPr>
              <w:contextualSpacing/>
              <w:jc w:val="center"/>
              <w:rPr>
                <w:rFonts w:ascii="Rotis Semi Sans CN" w:hAnsi="Rotis Semi Sans CN"/>
              </w:rPr>
            </w:pPr>
            <w:r w:rsidRPr="00EB37AB">
              <w:rPr>
                <w:rFonts w:ascii="Rotis Semi Sans CN" w:hAnsi="Rotis Semi Sans CN"/>
              </w:rPr>
              <w:t>1</w:t>
            </w:r>
            <w:r w:rsidRPr="004B6A49">
              <w:rPr>
                <w:rFonts w:ascii="Rotis Semi Sans CN" w:hAnsi="Rotis Semi Sans CN"/>
              </w:rPr>
              <w:t>3.00-18.30 Mont</w:t>
            </w:r>
          </w:p>
        </w:tc>
        <w:tc>
          <w:tcPr>
            <w:tcW w:w="2324" w:type="dxa"/>
            <w:shd w:val="clear" w:color="auto" w:fill="D6E3BC"/>
          </w:tcPr>
          <w:p w:rsidR="00BD3D99" w:rsidRPr="004B6A49" w:rsidRDefault="00BD3D99" w:rsidP="002760A6">
            <w:pPr>
              <w:contextualSpacing/>
              <w:jc w:val="center"/>
              <w:rPr>
                <w:rFonts w:ascii="Rotis Semi Sans CN" w:hAnsi="Rotis Semi Sans CN"/>
              </w:rPr>
            </w:pPr>
            <w:r w:rsidRPr="004B6A49">
              <w:rPr>
                <w:rFonts w:ascii="Rotis Semi Sans CN" w:hAnsi="Rotis Semi Sans CN"/>
              </w:rPr>
              <w:t>12.00-18.30 Mont</w:t>
            </w:r>
          </w:p>
        </w:tc>
        <w:tc>
          <w:tcPr>
            <w:tcW w:w="2326" w:type="dxa"/>
          </w:tcPr>
          <w:p w:rsidR="00BD3D99" w:rsidRPr="004B6A49" w:rsidRDefault="00BD3D99" w:rsidP="002760A6">
            <w:pPr>
              <w:contextualSpacing/>
              <w:jc w:val="center"/>
              <w:rPr>
                <w:rFonts w:ascii="Rotis Semi Sans CN" w:hAnsi="Rotis Semi Sans CN"/>
              </w:rPr>
            </w:pPr>
          </w:p>
        </w:tc>
        <w:tc>
          <w:tcPr>
            <w:tcW w:w="2317" w:type="dxa"/>
          </w:tcPr>
          <w:p w:rsidR="00BD3D99" w:rsidRPr="004B6A49" w:rsidRDefault="00BD3D99" w:rsidP="002760A6">
            <w:pPr>
              <w:contextualSpacing/>
              <w:jc w:val="center"/>
              <w:rPr>
                <w:rFonts w:ascii="Rotis Semi Sans CN" w:hAnsi="Rotis Semi Sans CN"/>
              </w:rPr>
            </w:pPr>
          </w:p>
        </w:tc>
      </w:tr>
      <w:tr w:rsidR="00BD3D99" w:rsidRPr="004B6A49" w:rsidTr="002760A6">
        <w:tc>
          <w:tcPr>
            <w:tcW w:w="2340" w:type="dxa"/>
            <w:shd w:val="clear" w:color="auto" w:fill="D9D9D9"/>
          </w:tcPr>
          <w:p w:rsidR="00BD3D99" w:rsidRPr="004B6A49" w:rsidRDefault="00BD3D99" w:rsidP="002760A6">
            <w:pPr>
              <w:contextualSpacing/>
              <w:rPr>
                <w:rFonts w:ascii="Rotis Semi Sans CN" w:hAnsi="Rotis Semi Sans CN"/>
              </w:rPr>
            </w:pPr>
            <w:r w:rsidRPr="004B6A49">
              <w:rPr>
                <w:rFonts w:ascii="Rotis Semi Sans CN" w:hAnsi="Rotis Semi Sans CN"/>
              </w:rPr>
              <w:t>Beschikbaarheid inval</w:t>
            </w:r>
          </w:p>
        </w:tc>
        <w:tc>
          <w:tcPr>
            <w:tcW w:w="2322" w:type="dxa"/>
            <w:shd w:val="clear" w:color="auto" w:fill="D9D9D9"/>
          </w:tcPr>
          <w:p w:rsidR="00BD3D99" w:rsidRPr="004B6A49" w:rsidRDefault="00BD3D99" w:rsidP="002760A6">
            <w:pPr>
              <w:contextualSpacing/>
              <w:jc w:val="center"/>
              <w:rPr>
                <w:rFonts w:ascii="Rotis Semi Sans CN" w:hAnsi="Rotis Semi Sans CN"/>
              </w:rPr>
            </w:pPr>
          </w:p>
        </w:tc>
        <w:tc>
          <w:tcPr>
            <w:tcW w:w="2319" w:type="dxa"/>
            <w:shd w:val="clear" w:color="auto" w:fill="D9D9D9"/>
          </w:tcPr>
          <w:p w:rsidR="00BD3D99" w:rsidRPr="004B6A49" w:rsidRDefault="00BD3D99" w:rsidP="002760A6">
            <w:pPr>
              <w:contextualSpacing/>
              <w:jc w:val="center"/>
              <w:rPr>
                <w:rFonts w:ascii="Rotis Semi Sans CN" w:hAnsi="Rotis Semi Sans CN"/>
              </w:rPr>
            </w:pPr>
          </w:p>
        </w:tc>
        <w:tc>
          <w:tcPr>
            <w:tcW w:w="2324" w:type="dxa"/>
            <w:shd w:val="clear" w:color="auto" w:fill="D9D9D9"/>
          </w:tcPr>
          <w:p w:rsidR="00BD3D99" w:rsidRPr="004B6A49" w:rsidRDefault="00BD3D99" w:rsidP="002760A6">
            <w:pPr>
              <w:contextualSpacing/>
              <w:jc w:val="center"/>
              <w:rPr>
                <w:rFonts w:ascii="Rotis Semi Sans CN" w:hAnsi="Rotis Semi Sans CN"/>
              </w:rPr>
            </w:pPr>
          </w:p>
        </w:tc>
        <w:tc>
          <w:tcPr>
            <w:tcW w:w="2326" w:type="dxa"/>
            <w:shd w:val="clear" w:color="auto" w:fill="D9D9D9"/>
          </w:tcPr>
          <w:p w:rsidR="00BD3D99" w:rsidRPr="004B6A49" w:rsidRDefault="00BD3D99" w:rsidP="002760A6">
            <w:pPr>
              <w:contextualSpacing/>
              <w:jc w:val="center"/>
              <w:rPr>
                <w:rFonts w:ascii="Rotis Semi Sans CN" w:hAnsi="Rotis Semi Sans CN"/>
              </w:rPr>
            </w:pPr>
          </w:p>
        </w:tc>
        <w:tc>
          <w:tcPr>
            <w:tcW w:w="2317" w:type="dxa"/>
            <w:shd w:val="clear" w:color="auto" w:fill="D9D9D9"/>
          </w:tcPr>
          <w:p w:rsidR="00BD3D99" w:rsidRPr="004B6A49" w:rsidRDefault="00BD3D99" w:rsidP="002760A6">
            <w:pPr>
              <w:contextualSpacing/>
              <w:jc w:val="center"/>
              <w:rPr>
                <w:rFonts w:ascii="Rotis Semi Sans CN" w:hAnsi="Rotis Semi Sans CN"/>
              </w:rPr>
            </w:pPr>
          </w:p>
        </w:tc>
      </w:tr>
      <w:tr w:rsidR="00BD3D99" w:rsidRPr="004B6A49" w:rsidTr="002760A6">
        <w:tc>
          <w:tcPr>
            <w:tcW w:w="2340" w:type="dxa"/>
          </w:tcPr>
          <w:p w:rsidR="00BD3D99" w:rsidRPr="004B6A49" w:rsidRDefault="00BD3D99" w:rsidP="002760A6">
            <w:pPr>
              <w:contextualSpacing/>
              <w:rPr>
                <w:rFonts w:ascii="Rotis Semi Sans CN" w:hAnsi="Rotis Semi Sans CN"/>
              </w:rPr>
            </w:pPr>
            <w:r w:rsidRPr="004B6A49">
              <w:rPr>
                <w:rFonts w:ascii="Rotis Semi Sans CN" w:hAnsi="Rotis Semi Sans CN"/>
              </w:rPr>
              <w:t>Yvonne</w:t>
            </w:r>
          </w:p>
        </w:tc>
        <w:tc>
          <w:tcPr>
            <w:tcW w:w="2322" w:type="dxa"/>
            <w:shd w:val="clear" w:color="auto" w:fill="FFFFFF"/>
          </w:tcPr>
          <w:p w:rsidR="00BD3D99" w:rsidRPr="004B6A49" w:rsidRDefault="00B7711B" w:rsidP="00BA7E14">
            <w:pPr>
              <w:contextualSpacing/>
              <w:jc w:val="center"/>
              <w:rPr>
                <w:rFonts w:ascii="Rotis Semi Sans CN" w:hAnsi="Rotis Semi Sans CN"/>
              </w:rPr>
            </w:pPr>
            <w:r w:rsidRPr="00F74CDA">
              <w:rPr>
                <w:rFonts w:ascii="Rotis Semi Sans CN" w:hAnsi="Rotis Semi Sans CN"/>
              </w:rPr>
              <w:t>14.</w:t>
            </w:r>
            <w:r>
              <w:rPr>
                <w:rFonts w:ascii="Rotis Semi Sans CN" w:hAnsi="Rotis Semi Sans CN"/>
              </w:rPr>
              <w:t>15-18.00*</w:t>
            </w:r>
            <w:r w:rsidRPr="00F74CDA">
              <w:rPr>
                <w:rFonts w:ascii="Rotis Semi Sans CN" w:hAnsi="Rotis Semi Sans CN"/>
              </w:rPr>
              <w:t xml:space="preserve"> </w:t>
            </w:r>
            <w:r w:rsidR="00BA7E14">
              <w:rPr>
                <w:rFonts w:ascii="Rotis Semi Sans CN" w:hAnsi="Rotis Semi Sans CN"/>
              </w:rPr>
              <w:t>groep 1</w:t>
            </w:r>
          </w:p>
        </w:tc>
        <w:tc>
          <w:tcPr>
            <w:tcW w:w="2319" w:type="dxa"/>
            <w:shd w:val="clear" w:color="auto" w:fill="FFFFFF"/>
          </w:tcPr>
          <w:p w:rsidR="00BD3D99" w:rsidRPr="004B6A49" w:rsidRDefault="00BD3D99" w:rsidP="002760A6">
            <w:pPr>
              <w:contextualSpacing/>
              <w:jc w:val="center"/>
              <w:rPr>
                <w:rFonts w:ascii="Rotis Semi Sans CN" w:hAnsi="Rotis Semi Sans CN"/>
              </w:rPr>
            </w:pPr>
            <w:r w:rsidRPr="004B6A49">
              <w:rPr>
                <w:rFonts w:ascii="Rotis Semi Sans CN" w:hAnsi="Rotis Semi Sans CN"/>
              </w:rPr>
              <w:t>NB</w:t>
            </w:r>
          </w:p>
        </w:tc>
        <w:tc>
          <w:tcPr>
            <w:tcW w:w="2324" w:type="dxa"/>
            <w:shd w:val="clear" w:color="auto" w:fill="FFFFFF"/>
          </w:tcPr>
          <w:p w:rsidR="00BD3D99" w:rsidRPr="004B6A49" w:rsidRDefault="00BD3D99" w:rsidP="002760A6">
            <w:pPr>
              <w:contextualSpacing/>
              <w:jc w:val="center"/>
              <w:rPr>
                <w:rFonts w:ascii="Rotis Semi Sans CN" w:hAnsi="Rotis Semi Sans CN"/>
              </w:rPr>
            </w:pPr>
          </w:p>
        </w:tc>
        <w:tc>
          <w:tcPr>
            <w:tcW w:w="2326" w:type="dxa"/>
            <w:shd w:val="clear" w:color="auto" w:fill="FFFFFF"/>
          </w:tcPr>
          <w:p w:rsidR="00BD3D99" w:rsidRPr="004B6A49" w:rsidRDefault="00B7711B" w:rsidP="002760A6">
            <w:pPr>
              <w:contextualSpacing/>
              <w:jc w:val="center"/>
              <w:rPr>
                <w:rFonts w:ascii="Rotis Semi Sans CN" w:hAnsi="Rotis Semi Sans CN"/>
              </w:rPr>
            </w:pPr>
            <w:r w:rsidRPr="00EB37AB">
              <w:rPr>
                <w:rFonts w:ascii="Rotis Semi Sans CN" w:hAnsi="Rotis Semi Sans CN"/>
              </w:rPr>
              <w:t xml:space="preserve">14.00-18.00 </w:t>
            </w:r>
            <w:proofErr w:type="spellStart"/>
            <w:r w:rsidRPr="00EB37AB">
              <w:rPr>
                <w:rFonts w:ascii="Rotis Semi Sans CN" w:hAnsi="Rotis Semi Sans CN"/>
              </w:rPr>
              <w:t>Not</w:t>
            </w:r>
            <w:proofErr w:type="spellEnd"/>
          </w:p>
        </w:tc>
        <w:tc>
          <w:tcPr>
            <w:tcW w:w="2317" w:type="dxa"/>
            <w:shd w:val="clear" w:color="auto" w:fill="D99594" w:themeFill="accent2" w:themeFillTint="99"/>
          </w:tcPr>
          <w:p w:rsidR="00BD3D99" w:rsidRPr="004B6A49" w:rsidRDefault="00BD3D99" w:rsidP="002760A6">
            <w:pPr>
              <w:contextualSpacing/>
              <w:jc w:val="center"/>
              <w:rPr>
                <w:rFonts w:ascii="Rotis Semi Sans CN" w:hAnsi="Rotis Semi Sans CN"/>
              </w:rPr>
            </w:pPr>
            <w:r>
              <w:rPr>
                <w:rFonts w:ascii="Rotis Semi Sans CN" w:hAnsi="Rotis Semi Sans CN"/>
              </w:rPr>
              <w:t xml:space="preserve">14.00-18.30+V zwemmen </w:t>
            </w:r>
            <w:proofErr w:type="spellStart"/>
            <w:r>
              <w:rPr>
                <w:rFonts w:ascii="Rotis Semi Sans CN" w:hAnsi="Rotis Semi Sans CN"/>
              </w:rPr>
              <w:t>Not</w:t>
            </w:r>
            <w:proofErr w:type="spellEnd"/>
            <w:r>
              <w:rPr>
                <w:rFonts w:ascii="Rotis Semi Sans CN" w:hAnsi="Rotis Semi Sans CN"/>
              </w:rPr>
              <w:t xml:space="preserve"> </w:t>
            </w:r>
            <w:r w:rsidR="007E2A4E">
              <w:rPr>
                <w:rFonts w:ascii="Rotis Semi Sans CN" w:hAnsi="Rotis Semi Sans CN"/>
              </w:rPr>
              <w:t>gr 2</w:t>
            </w:r>
          </w:p>
        </w:tc>
      </w:tr>
      <w:tr w:rsidR="00BD3D99" w:rsidRPr="004B6A49" w:rsidTr="002760A6">
        <w:tc>
          <w:tcPr>
            <w:tcW w:w="2340" w:type="dxa"/>
          </w:tcPr>
          <w:p w:rsidR="00BD3D99" w:rsidRPr="004B6A49" w:rsidRDefault="00BD3D99" w:rsidP="002760A6">
            <w:pPr>
              <w:contextualSpacing/>
              <w:rPr>
                <w:rFonts w:ascii="Rotis Semi Sans CN" w:hAnsi="Rotis Semi Sans CN"/>
              </w:rPr>
            </w:pPr>
            <w:r w:rsidRPr="004B6A49">
              <w:rPr>
                <w:rFonts w:ascii="Rotis Semi Sans CN" w:hAnsi="Rotis Semi Sans CN"/>
              </w:rPr>
              <w:t>Safae</w:t>
            </w:r>
          </w:p>
        </w:tc>
        <w:tc>
          <w:tcPr>
            <w:tcW w:w="2322" w:type="dxa"/>
            <w:shd w:val="clear" w:color="auto" w:fill="FFFFFF" w:themeFill="background1"/>
          </w:tcPr>
          <w:p w:rsidR="00BD3D99" w:rsidRPr="004B6A49" w:rsidRDefault="00BA7E14" w:rsidP="00BA7E14">
            <w:pPr>
              <w:contextualSpacing/>
              <w:jc w:val="center"/>
              <w:rPr>
                <w:rFonts w:ascii="Rotis Semi Sans CN" w:hAnsi="Rotis Semi Sans CN"/>
              </w:rPr>
            </w:pPr>
            <w:r>
              <w:rPr>
                <w:rFonts w:ascii="Rotis Semi Sans CN" w:hAnsi="Rotis Semi Sans CN"/>
              </w:rPr>
              <w:t>8.30-17.30* groep 2</w:t>
            </w:r>
          </w:p>
        </w:tc>
        <w:tc>
          <w:tcPr>
            <w:tcW w:w="2319" w:type="dxa"/>
            <w:shd w:val="clear" w:color="auto" w:fill="FFFFFF"/>
          </w:tcPr>
          <w:p w:rsidR="00BD3D99" w:rsidRPr="004B6A49" w:rsidRDefault="00BD3D99" w:rsidP="002760A6">
            <w:pPr>
              <w:contextualSpacing/>
              <w:jc w:val="center"/>
              <w:rPr>
                <w:rFonts w:ascii="Rotis Semi Sans CN" w:hAnsi="Rotis Semi Sans CN"/>
              </w:rPr>
            </w:pPr>
            <w:r w:rsidRPr="004B6A49">
              <w:rPr>
                <w:rFonts w:ascii="Rotis Semi Sans CN" w:hAnsi="Rotis Semi Sans CN"/>
              </w:rPr>
              <w:t>NB</w:t>
            </w:r>
          </w:p>
        </w:tc>
        <w:tc>
          <w:tcPr>
            <w:tcW w:w="2324" w:type="dxa"/>
            <w:shd w:val="clear" w:color="auto" w:fill="FFFFFF"/>
          </w:tcPr>
          <w:p w:rsidR="00BD3D99" w:rsidRPr="004B6A49" w:rsidRDefault="00B7711B" w:rsidP="002760A6">
            <w:pPr>
              <w:contextualSpacing/>
              <w:jc w:val="center"/>
              <w:rPr>
                <w:rFonts w:ascii="Rotis Semi Sans CN" w:hAnsi="Rotis Semi Sans CN"/>
              </w:rPr>
            </w:pPr>
            <w:r w:rsidRPr="00BD3D99">
              <w:rPr>
                <w:rFonts w:ascii="Rotis Semi Sans CN" w:hAnsi="Rotis Semi Sans CN"/>
              </w:rPr>
              <w:t>12.00-</w:t>
            </w:r>
            <w:r>
              <w:rPr>
                <w:rFonts w:ascii="Rotis Semi Sans CN" w:hAnsi="Rotis Semi Sans CN"/>
              </w:rPr>
              <w:t>18.30</w:t>
            </w:r>
          </w:p>
        </w:tc>
        <w:tc>
          <w:tcPr>
            <w:tcW w:w="2326" w:type="dxa"/>
            <w:shd w:val="clear" w:color="auto" w:fill="FFFFFF"/>
          </w:tcPr>
          <w:p w:rsidR="00BD3D99" w:rsidRPr="004B6A49" w:rsidRDefault="00BD3D99" w:rsidP="002760A6">
            <w:pPr>
              <w:contextualSpacing/>
              <w:jc w:val="center"/>
              <w:rPr>
                <w:rFonts w:ascii="Rotis Semi Sans CN" w:hAnsi="Rotis Semi Sans CN"/>
              </w:rPr>
            </w:pPr>
            <w:r w:rsidRPr="004B6A49">
              <w:rPr>
                <w:rFonts w:ascii="Rotis Semi Sans CN" w:hAnsi="Rotis Semi Sans CN"/>
              </w:rPr>
              <w:t>NB</w:t>
            </w:r>
          </w:p>
        </w:tc>
        <w:tc>
          <w:tcPr>
            <w:tcW w:w="2317" w:type="dxa"/>
            <w:shd w:val="clear" w:color="auto" w:fill="auto"/>
          </w:tcPr>
          <w:p w:rsidR="00BD3D99" w:rsidRPr="004B6A49" w:rsidRDefault="00BD3D99" w:rsidP="002760A6">
            <w:pPr>
              <w:contextualSpacing/>
              <w:jc w:val="center"/>
              <w:rPr>
                <w:rFonts w:ascii="Rotis Semi Sans CN" w:hAnsi="Rotis Semi Sans CN"/>
              </w:rPr>
            </w:pPr>
            <w:r w:rsidRPr="004B6A49">
              <w:rPr>
                <w:rFonts w:ascii="Rotis Semi Sans CN" w:hAnsi="Rotis Semi Sans CN"/>
              </w:rPr>
              <w:t>NB</w:t>
            </w:r>
          </w:p>
        </w:tc>
      </w:tr>
      <w:tr w:rsidR="00BD3D99" w:rsidRPr="004B6A49" w:rsidTr="002760A6">
        <w:tc>
          <w:tcPr>
            <w:tcW w:w="2340" w:type="dxa"/>
          </w:tcPr>
          <w:p w:rsidR="00BD3D99" w:rsidRPr="004B6A49" w:rsidRDefault="00BD3D99" w:rsidP="002760A6">
            <w:pPr>
              <w:contextualSpacing/>
              <w:rPr>
                <w:rFonts w:ascii="Rotis Semi Sans CN" w:hAnsi="Rotis Semi Sans CN"/>
              </w:rPr>
            </w:pPr>
            <w:r w:rsidRPr="004B6A49">
              <w:rPr>
                <w:rFonts w:ascii="Rotis Semi Sans CN" w:hAnsi="Rotis Semi Sans CN"/>
              </w:rPr>
              <w:t xml:space="preserve">Emma </w:t>
            </w:r>
          </w:p>
        </w:tc>
        <w:tc>
          <w:tcPr>
            <w:tcW w:w="2322" w:type="dxa"/>
            <w:shd w:val="clear" w:color="auto" w:fill="auto"/>
          </w:tcPr>
          <w:p w:rsidR="00BD3D99" w:rsidRPr="004B6A49" w:rsidRDefault="00BD3D99" w:rsidP="002760A6">
            <w:pPr>
              <w:contextualSpacing/>
              <w:jc w:val="center"/>
              <w:rPr>
                <w:rFonts w:ascii="Rotis Semi Sans CN" w:hAnsi="Rotis Semi Sans CN"/>
              </w:rPr>
            </w:pPr>
            <w:r w:rsidRPr="004B6A49">
              <w:rPr>
                <w:rFonts w:ascii="Rotis Semi Sans CN" w:hAnsi="Rotis Semi Sans CN"/>
              </w:rPr>
              <w:t>NB</w:t>
            </w:r>
          </w:p>
        </w:tc>
        <w:tc>
          <w:tcPr>
            <w:tcW w:w="2319" w:type="dxa"/>
            <w:shd w:val="clear" w:color="auto" w:fill="auto"/>
          </w:tcPr>
          <w:p w:rsidR="00BD3D99" w:rsidRPr="004B6A49" w:rsidRDefault="00BD3D99" w:rsidP="002760A6">
            <w:pPr>
              <w:contextualSpacing/>
              <w:jc w:val="center"/>
              <w:rPr>
                <w:rFonts w:ascii="Rotis Semi Sans CN" w:hAnsi="Rotis Semi Sans CN"/>
              </w:rPr>
            </w:pPr>
            <w:r w:rsidRPr="004B6A49">
              <w:rPr>
                <w:rFonts w:ascii="Rotis Semi Sans CN" w:hAnsi="Rotis Semi Sans CN"/>
              </w:rPr>
              <w:t>NB</w:t>
            </w:r>
          </w:p>
        </w:tc>
        <w:tc>
          <w:tcPr>
            <w:tcW w:w="2324" w:type="dxa"/>
            <w:shd w:val="clear" w:color="auto" w:fill="auto"/>
          </w:tcPr>
          <w:p w:rsidR="00BD3D99" w:rsidRPr="004B6A49" w:rsidRDefault="00BD3D99" w:rsidP="002760A6">
            <w:pPr>
              <w:contextualSpacing/>
              <w:jc w:val="center"/>
              <w:rPr>
                <w:rFonts w:ascii="Rotis Semi Sans CN" w:hAnsi="Rotis Semi Sans CN"/>
              </w:rPr>
            </w:pPr>
            <w:r w:rsidRPr="004B6A49">
              <w:rPr>
                <w:rFonts w:ascii="Rotis Semi Sans CN" w:hAnsi="Rotis Semi Sans CN"/>
              </w:rPr>
              <w:t>NB</w:t>
            </w:r>
          </w:p>
        </w:tc>
        <w:tc>
          <w:tcPr>
            <w:tcW w:w="2326" w:type="dxa"/>
            <w:shd w:val="clear" w:color="auto" w:fill="auto"/>
          </w:tcPr>
          <w:p w:rsidR="00BD3D99" w:rsidRPr="004B6A49" w:rsidRDefault="00BD3D99" w:rsidP="002760A6">
            <w:pPr>
              <w:contextualSpacing/>
              <w:jc w:val="center"/>
              <w:rPr>
                <w:rFonts w:ascii="Rotis Semi Sans CN" w:hAnsi="Rotis Semi Sans CN"/>
              </w:rPr>
            </w:pPr>
            <w:r w:rsidRPr="004B6A49">
              <w:rPr>
                <w:rFonts w:ascii="Rotis Semi Sans CN" w:hAnsi="Rotis Semi Sans CN"/>
              </w:rPr>
              <w:t>NB</w:t>
            </w:r>
          </w:p>
        </w:tc>
        <w:tc>
          <w:tcPr>
            <w:tcW w:w="2317" w:type="dxa"/>
            <w:shd w:val="clear" w:color="auto" w:fill="auto"/>
          </w:tcPr>
          <w:p w:rsidR="00BD3D99" w:rsidRPr="004B6A49" w:rsidRDefault="00BD3D99" w:rsidP="002760A6">
            <w:pPr>
              <w:contextualSpacing/>
              <w:jc w:val="center"/>
              <w:rPr>
                <w:rFonts w:ascii="Rotis Semi Sans CN" w:hAnsi="Rotis Semi Sans CN"/>
              </w:rPr>
            </w:pPr>
            <w:r w:rsidRPr="004B6A49">
              <w:rPr>
                <w:rFonts w:ascii="Rotis Semi Sans CN" w:hAnsi="Rotis Semi Sans CN"/>
              </w:rPr>
              <w:t>NB</w:t>
            </w:r>
          </w:p>
        </w:tc>
      </w:tr>
      <w:tr w:rsidR="00BD3D99" w:rsidRPr="004B6A49" w:rsidTr="00456F2D">
        <w:trPr>
          <w:trHeight w:val="279"/>
        </w:trPr>
        <w:tc>
          <w:tcPr>
            <w:tcW w:w="2340" w:type="dxa"/>
          </w:tcPr>
          <w:p w:rsidR="00BD3D99" w:rsidRPr="004B6A49" w:rsidRDefault="00BD3D99" w:rsidP="002760A6">
            <w:pPr>
              <w:contextualSpacing/>
              <w:rPr>
                <w:rFonts w:ascii="Rotis Semi Sans CN" w:hAnsi="Rotis Semi Sans CN"/>
              </w:rPr>
            </w:pPr>
            <w:proofErr w:type="spellStart"/>
            <w:r>
              <w:rPr>
                <w:rFonts w:ascii="Rotis Semi Sans CN" w:hAnsi="Rotis Semi Sans CN"/>
              </w:rPr>
              <w:t>Aniek</w:t>
            </w:r>
            <w:proofErr w:type="spellEnd"/>
          </w:p>
        </w:tc>
        <w:tc>
          <w:tcPr>
            <w:tcW w:w="2322" w:type="dxa"/>
          </w:tcPr>
          <w:p w:rsidR="00BD3D99" w:rsidRPr="004B6A49" w:rsidRDefault="00BD3D99" w:rsidP="002760A6">
            <w:pPr>
              <w:contextualSpacing/>
              <w:jc w:val="center"/>
              <w:rPr>
                <w:rFonts w:ascii="Rotis Semi Sans CN" w:hAnsi="Rotis Semi Sans CN"/>
              </w:rPr>
            </w:pPr>
            <w:r w:rsidRPr="004B6A49">
              <w:rPr>
                <w:rFonts w:ascii="Rotis Semi Sans CN" w:hAnsi="Rotis Semi Sans CN"/>
              </w:rPr>
              <w:t>NB</w:t>
            </w:r>
          </w:p>
        </w:tc>
        <w:tc>
          <w:tcPr>
            <w:tcW w:w="2319" w:type="dxa"/>
            <w:shd w:val="clear" w:color="auto" w:fill="E5B8B7" w:themeFill="accent2" w:themeFillTint="66"/>
          </w:tcPr>
          <w:p w:rsidR="00BD3D99" w:rsidRPr="004B6A49" w:rsidRDefault="00456F2D" w:rsidP="002760A6">
            <w:pPr>
              <w:contextualSpacing/>
              <w:jc w:val="center"/>
              <w:rPr>
                <w:rFonts w:ascii="Rotis Semi Sans CN" w:hAnsi="Rotis Semi Sans CN"/>
              </w:rPr>
            </w:pPr>
            <w:r>
              <w:rPr>
                <w:rFonts w:ascii="Rotis Semi Sans CN" w:hAnsi="Rotis Semi Sans CN"/>
              </w:rPr>
              <w:t>14.15-18.30+V</w:t>
            </w:r>
            <w:r w:rsidR="007E2A4E">
              <w:rPr>
                <w:rFonts w:ascii="Rotis Semi Sans CN" w:hAnsi="Rotis Semi Sans CN"/>
              </w:rPr>
              <w:t xml:space="preserve"> Mont</w:t>
            </w:r>
          </w:p>
        </w:tc>
        <w:tc>
          <w:tcPr>
            <w:tcW w:w="2324" w:type="dxa"/>
          </w:tcPr>
          <w:p w:rsidR="00BD3D99" w:rsidRPr="004B6A49" w:rsidRDefault="00BD3D99" w:rsidP="002760A6">
            <w:pPr>
              <w:contextualSpacing/>
              <w:jc w:val="center"/>
              <w:rPr>
                <w:rFonts w:ascii="Rotis Semi Sans CN" w:hAnsi="Rotis Semi Sans CN"/>
              </w:rPr>
            </w:pPr>
            <w:r w:rsidRPr="004B6A49">
              <w:rPr>
                <w:rFonts w:ascii="Rotis Semi Sans CN" w:hAnsi="Rotis Semi Sans CN"/>
              </w:rPr>
              <w:t>NB</w:t>
            </w:r>
          </w:p>
        </w:tc>
        <w:tc>
          <w:tcPr>
            <w:tcW w:w="2326" w:type="dxa"/>
          </w:tcPr>
          <w:p w:rsidR="00BD3D99" w:rsidRPr="004B6A49" w:rsidRDefault="00BD3D99" w:rsidP="002760A6">
            <w:pPr>
              <w:contextualSpacing/>
              <w:jc w:val="center"/>
              <w:rPr>
                <w:rFonts w:ascii="Rotis Semi Sans CN" w:hAnsi="Rotis Semi Sans CN"/>
              </w:rPr>
            </w:pPr>
            <w:r w:rsidRPr="004B6A49">
              <w:rPr>
                <w:rFonts w:ascii="Rotis Semi Sans CN" w:hAnsi="Rotis Semi Sans CN"/>
              </w:rPr>
              <w:t>NB</w:t>
            </w:r>
          </w:p>
        </w:tc>
        <w:tc>
          <w:tcPr>
            <w:tcW w:w="2317" w:type="dxa"/>
          </w:tcPr>
          <w:p w:rsidR="00BD3D99" w:rsidRPr="004B6A49" w:rsidRDefault="00BD3D99" w:rsidP="002760A6">
            <w:pPr>
              <w:contextualSpacing/>
              <w:jc w:val="center"/>
              <w:rPr>
                <w:rFonts w:ascii="Rotis Semi Sans CN" w:hAnsi="Rotis Semi Sans CN"/>
              </w:rPr>
            </w:pPr>
            <w:r w:rsidRPr="004B6A49">
              <w:rPr>
                <w:rFonts w:ascii="Rotis Semi Sans CN" w:hAnsi="Rotis Semi Sans CN"/>
              </w:rPr>
              <w:t>NB</w:t>
            </w:r>
          </w:p>
        </w:tc>
      </w:tr>
      <w:tr w:rsidR="00BD3D99" w:rsidRPr="004B6A49" w:rsidTr="00771EA7">
        <w:trPr>
          <w:trHeight w:val="269"/>
        </w:trPr>
        <w:tc>
          <w:tcPr>
            <w:tcW w:w="2340" w:type="dxa"/>
          </w:tcPr>
          <w:p w:rsidR="00BD3D99" w:rsidRPr="004B6A49" w:rsidRDefault="00BD3D99" w:rsidP="002760A6">
            <w:pPr>
              <w:contextualSpacing/>
              <w:rPr>
                <w:rFonts w:ascii="Rotis Semi Sans CN" w:hAnsi="Rotis Semi Sans CN"/>
              </w:rPr>
            </w:pPr>
            <w:r>
              <w:rPr>
                <w:rFonts w:ascii="Rotis Semi Sans CN" w:hAnsi="Rotis Semi Sans CN"/>
              </w:rPr>
              <w:t>Bas</w:t>
            </w:r>
          </w:p>
        </w:tc>
        <w:tc>
          <w:tcPr>
            <w:tcW w:w="2322" w:type="dxa"/>
            <w:shd w:val="clear" w:color="auto" w:fill="D99594" w:themeFill="accent2" w:themeFillTint="99"/>
          </w:tcPr>
          <w:p w:rsidR="00BD3D99" w:rsidRPr="004B6A49" w:rsidRDefault="00F74CDA" w:rsidP="00F74CDA">
            <w:pPr>
              <w:contextualSpacing/>
              <w:jc w:val="center"/>
              <w:rPr>
                <w:rFonts w:ascii="Rotis Semi Sans CN" w:hAnsi="Rotis Semi Sans CN"/>
              </w:rPr>
            </w:pPr>
            <w:r>
              <w:rPr>
                <w:rFonts w:ascii="Rotis Semi Sans CN" w:hAnsi="Rotis Semi Sans CN"/>
              </w:rPr>
              <w:t>14.15</w:t>
            </w:r>
            <w:r w:rsidR="00A3170E">
              <w:rPr>
                <w:rFonts w:ascii="Rotis Semi Sans CN" w:hAnsi="Rotis Semi Sans CN"/>
              </w:rPr>
              <w:t>-18.30</w:t>
            </w:r>
            <w:r w:rsidR="00771EA7">
              <w:rPr>
                <w:rFonts w:ascii="Rotis Semi Sans CN" w:hAnsi="Rotis Semi Sans CN"/>
              </w:rPr>
              <w:t xml:space="preserve"> Naut +V </w:t>
            </w:r>
            <w:r>
              <w:rPr>
                <w:rFonts w:ascii="Rotis Semi Sans CN" w:hAnsi="Rotis Semi Sans CN"/>
              </w:rPr>
              <w:t>gr 3</w:t>
            </w:r>
          </w:p>
        </w:tc>
        <w:tc>
          <w:tcPr>
            <w:tcW w:w="2319" w:type="dxa"/>
          </w:tcPr>
          <w:p w:rsidR="00BD3D99" w:rsidRPr="004B6A49" w:rsidRDefault="00B7711B" w:rsidP="002760A6">
            <w:pPr>
              <w:contextualSpacing/>
              <w:jc w:val="center"/>
              <w:rPr>
                <w:rFonts w:ascii="Rotis Semi Sans CN" w:hAnsi="Rotis Semi Sans CN"/>
              </w:rPr>
            </w:pPr>
            <w:r w:rsidRPr="00456F2D">
              <w:rPr>
                <w:rFonts w:ascii="Rotis Semi Sans CN" w:hAnsi="Rotis Semi Sans CN"/>
              </w:rPr>
              <w:t xml:space="preserve">14.15-18.00 </w:t>
            </w:r>
            <w:proofErr w:type="spellStart"/>
            <w:r w:rsidRPr="00456F2D">
              <w:rPr>
                <w:rFonts w:ascii="Rotis Semi Sans CN" w:hAnsi="Rotis Semi Sans CN"/>
              </w:rPr>
              <w:t>Fiep</w:t>
            </w:r>
            <w:proofErr w:type="spellEnd"/>
            <w:r w:rsidRPr="00456F2D">
              <w:rPr>
                <w:rFonts w:ascii="Rotis Semi Sans CN" w:hAnsi="Rotis Semi Sans CN"/>
              </w:rPr>
              <w:t xml:space="preserve"> gr 3</w:t>
            </w:r>
          </w:p>
        </w:tc>
        <w:tc>
          <w:tcPr>
            <w:tcW w:w="2324" w:type="dxa"/>
          </w:tcPr>
          <w:p w:rsidR="00BD3D99" w:rsidRPr="004B6A49" w:rsidRDefault="00BD3D99" w:rsidP="002760A6">
            <w:pPr>
              <w:contextualSpacing/>
              <w:jc w:val="center"/>
              <w:rPr>
                <w:rFonts w:ascii="Rotis Semi Sans CN" w:hAnsi="Rotis Semi Sans CN"/>
              </w:rPr>
            </w:pPr>
            <w:r>
              <w:rPr>
                <w:rFonts w:ascii="Rotis Semi Sans CN" w:hAnsi="Rotis Semi Sans CN"/>
              </w:rPr>
              <w:t>NB</w:t>
            </w:r>
          </w:p>
        </w:tc>
        <w:tc>
          <w:tcPr>
            <w:tcW w:w="2326" w:type="dxa"/>
          </w:tcPr>
          <w:p w:rsidR="00BD3D99" w:rsidRPr="004B6A49" w:rsidRDefault="00BD662C" w:rsidP="002760A6">
            <w:pPr>
              <w:contextualSpacing/>
              <w:jc w:val="center"/>
              <w:rPr>
                <w:rFonts w:ascii="Rotis Semi Sans CN" w:hAnsi="Rotis Semi Sans CN"/>
              </w:rPr>
            </w:pPr>
            <w:r>
              <w:rPr>
                <w:rFonts w:ascii="Rotis Semi Sans CN" w:hAnsi="Rotis Semi Sans CN"/>
              </w:rPr>
              <w:t>14.15-18.00* Naut</w:t>
            </w:r>
          </w:p>
        </w:tc>
        <w:tc>
          <w:tcPr>
            <w:tcW w:w="2317" w:type="dxa"/>
          </w:tcPr>
          <w:p w:rsidR="00BD3D99" w:rsidRPr="004B6A49" w:rsidRDefault="00BD3D99" w:rsidP="002760A6">
            <w:pPr>
              <w:contextualSpacing/>
              <w:jc w:val="center"/>
              <w:rPr>
                <w:rFonts w:ascii="Rotis Semi Sans CN" w:hAnsi="Rotis Semi Sans CN"/>
              </w:rPr>
            </w:pPr>
            <w:r>
              <w:rPr>
                <w:rFonts w:ascii="Rotis Semi Sans CN" w:hAnsi="Rotis Semi Sans CN"/>
              </w:rPr>
              <w:t xml:space="preserve">14.00-18.00 gr 3 </w:t>
            </w:r>
            <w:proofErr w:type="spellStart"/>
            <w:r>
              <w:rPr>
                <w:rFonts w:ascii="Rotis Semi Sans CN" w:hAnsi="Rotis Semi Sans CN"/>
              </w:rPr>
              <w:t>Not</w:t>
            </w:r>
            <w:proofErr w:type="spellEnd"/>
          </w:p>
        </w:tc>
      </w:tr>
      <w:tr w:rsidR="00BD3D99" w:rsidRPr="004B6A49" w:rsidTr="00EB37AB">
        <w:trPr>
          <w:trHeight w:val="222"/>
        </w:trPr>
        <w:tc>
          <w:tcPr>
            <w:tcW w:w="2340" w:type="dxa"/>
          </w:tcPr>
          <w:p w:rsidR="00BD3D99" w:rsidRPr="004B6A49" w:rsidRDefault="00BD3D99" w:rsidP="002760A6">
            <w:pPr>
              <w:contextualSpacing/>
              <w:rPr>
                <w:rFonts w:ascii="Rotis Semi Sans CN" w:hAnsi="Rotis Semi Sans CN"/>
              </w:rPr>
            </w:pPr>
            <w:r w:rsidRPr="004B6A49">
              <w:rPr>
                <w:rFonts w:ascii="Rotis Semi Sans CN" w:hAnsi="Rotis Semi Sans CN"/>
              </w:rPr>
              <w:t xml:space="preserve">Inval andere locatie : </w:t>
            </w:r>
          </w:p>
        </w:tc>
        <w:tc>
          <w:tcPr>
            <w:tcW w:w="2322" w:type="dxa"/>
            <w:shd w:val="clear" w:color="auto" w:fill="auto"/>
          </w:tcPr>
          <w:p w:rsidR="00BD3D99" w:rsidRPr="00BA7E14" w:rsidRDefault="00AB351A" w:rsidP="00BA7E14">
            <w:pPr>
              <w:contextualSpacing/>
              <w:jc w:val="center"/>
              <w:rPr>
                <w:rFonts w:ascii="Rotis Semi Sans CN" w:hAnsi="Rotis Semi Sans CN"/>
                <w:lang w:val="en-US"/>
              </w:rPr>
            </w:pPr>
            <w:proofErr w:type="spellStart"/>
            <w:r>
              <w:rPr>
                <w:rFonts w:ascii="Rotis Semi Sans CN" w:hAnsi="Rotis Semi Sans CN"/>
                <w:lang w:val="en-US"/>
              </w:rPr>
              <w:t>Soley</w:t>
            </w:r>
            <w:proofErr w:type="spellEnd"/>
            <w:r>
              <w:rPr>
                <w:rFonts w:ascii="Rotis Semi Sans CN" w:hAnsi="Rotis Semi Sans CN"/>
                <w:lang w:val="en-US"/>
              </w:rPr>
              <w:t xml:space="preserve"> </w:t>
            </w:r>
            <w:r w:rsidR="00BA7E14">
              <w:rPr>
                <w:rFonts w:ascii="Rotis Semi Sans CN" w:hAnsi="Rotis Semi Sans CN"/>
                <w:lang w:val="en-US"/>
              </w:rPr>
              <w:t>RESERVE?</w:t>
            </w:r>
          </w:p>
        </w:tc>
        <w:tc>
          <w:tcPr>
            <w:tcW w:w="2319" w:type="dxa"/>
            <w:shd w:val="clear" w:color="auto" w:fill="F79646" w:themeFill="accent6"/>
          </w:tcPr>
          <w:p w:rsidR="00BD3D99" w:rsidRPr="004B6A49" w:rsidRDefault="00EB37AB" w:rsidP="002760A6">
            <w:pPr>
              <w:contextualSpacing/>
              <w:jc w:val="center"/>
              <w:rPr>
                <w:rFonts w:ascii="Rotis Semi Sans CN" w:hAnsi="Rotis Semi Sans CN"/>
                <w:b/>
                <w:i/>
              </w:rPr>
            </w:pPr>
            <w:r>
              <w:rPr>
                <w:rFonts w:ascii="Rotis Semi Sans CN" w:hAnsi="Rotis Semi Sans CN"/>
                <w:b/>
                <w:i/>
              </w:rPr>
              <w:t>STAAT NOG OPEN:</w:t>
            </w:r>
          </w:p>
          <w:p w:rsidR="00BD3D99" w:rsidRPr="004B6A49" w:rsidRDefault="00456F2D" w:rsidP="002760A6">
            <w:pPr>
              <w:contextualSpacing/>
              <w:jc w:val="center"/>
              <w:rPr>
                <w:rFonts w:ascii="Rotis Semi Sans CN" w:hAnsi="Rotis Semi Sans CN"/>
                <w:b/>
                <w:i/>
              </w:rPr>
            </w:pPr>
            <w:r>
              <w:rPr>
                <w:rFonts w:ascii="Rotis Semi Sans CN" w:hAnsi="Rotis Semi Sans CN"/>
              </w:rPr>
              <w:t>14.00-18.0</w:t>
            </w:r>
            <w:r w:rsidR="00EB37AB">
              <w:rPr>
                <w:rFonts w:ascii="Rotis Semi Sans CN" w:hAnsi="Rotis Semi Sans CN"/>
              </w:rPr>
              <w:t>0</w:t>
            </w:r>
          </w:p>
        </w:tc>
        <w:tc>
          <w:tcPr>
            <w:tcW w:w="2324" w:type="dxa"/>
          </w:tcPr>
          <w:p w:rsidR="00BD3D99" w:rsidRPr="004B6A49" w:rsidRDefault="00456F2D" w:rsidP="00456F2D">
            <w:pPr>
              <w:contextualSpacing/>
              <w:jc w:val="center"/>
              <w:rPr>
                <w:rFonts w:ascii="Rotis Semi Sans CN" w:hAnsi="Rotis Semi Sans CN"/>
              </w:rPr>
            </w:pPr>
            <w:r>
              <w:rPr>
                <w:rFonts w:ascii="Rotis Semi Sans CN" w:hAnsi="Rotis Semi Sans CN"/>
              </w:rPr>
              <w:t xml:space="preserve">EHBO training </w:t>
            </w:r>
          </w:p>
        </w:tc>
        <w:tc>
          <w:tcPr>
            <w:tcW w:w="2326" w:type="dxa"/>
            <w:shd w:val="clear" w:color="auto" w:fill="FFFFFF" w:themeFill="background1"/>
          </w:tcPr>
          <w:p w:rsidR="00BD3D99" w:rsidRPr="004B6A49" w:rsidRDefault="00BD3D99" w:rsidP="002760A6">
            <w:pPr>
              <w:contextualSpacing/>
              <w:jc w:val="center"/>
              <w:rPr>
                <w:rFonts w:ascii="Rotis Semi Sans CN" w:hAnsi="Rotis Semi Sans CN"/>
              </w:rPr>
            </w:pPr>
          </w:p>
        </w:tc>
        <w:tc>
          <w:tcPr>
            <w:tcW w:w="2317" w:type="dxa"/>
            <w:shd w:val="clear" w:color="auto" w:fill="FFFFFF" w:themeFill="background1"/>
          </w:tcPr>
          <w:p w:rsidR="00BD3D99" w:rsidRPr="004B6A49" w:rsidRDefault="00BD3D99" w:rsidP="002760A6">
            <w:pPr>
              <w:contextualSpacing/>
              <w:rPr>
                <w:rFonts w:ascii="Rotis Semi Sans CN" w:hAnsi="Rotis Semi Sans CN"/>
              </w:rPr>
            </w:pPr>
          </w:p>
        </w:tc>
      </w:tr>
    </w:tbl>
    <w:p w:rsidR="00F74CDA" w:rsidRDefault="007E2A4E" w:rsidP="00BD3D99">
      <w:pPr>
        <w:contextualSpacing/>
        <w:rPr>
          <w:rFonts w:ascii="Rotis Semi Sans CN" w:eastAsia="Rotis Semi Sans CN" w:hAnsi="Rotis Semi Sans CN" w:cs="Rotis Semi Sans CN"/>
          <w:i/>
          <w:iCs/>
          <w:sz w:val="16"/>
          <w:szCs w:val="16"/>
        </w:rPr>
      </w:pPr>
      <w:r>
        <w:rPr>
          <w:rFonts w:ascii="Rotis Semi Sans CN" w:eastAsia="Rotis Semi Sans CN" w:hAnsi="Rotis Semi Sans CN" w:cs="Rotis Semi Sans CN"/>
          <w:i/>
          <w:iCs/>
          <w:sz w:val="16"/>
          <w:szCs w:val="16"/>
        </w:rPr>
        <w:tab/>
      </w:r>
      <w:r w:rsidR="00F74CDA">
        <w:rPr>
          <w:rFonts w:ascii="Rotis Semi Sans CN" w:eastAsia="Rotis Semi Sans CN" w:hAnsi="Rotis Semi Sans CN" w:cs="Rotis Semi Sans CN"/>
          <w:i/>
          <w:iCs/>
          <w:sz w:val="16"/>
          <w:szCs w:val="16"/>
        </w:rPr>
        <w:tab/>
      </w:r>
      <w:r w:rsidR="00141E94">
        <w:rPr>
          <w:rFonts w:ascii="Rotis Semi Sans CN" w:eastAsia="Rotis Semi Sans CN" w:hAnsi="Rotis Semi Sans CN" w:cs="Rotis Semi Sans CN"/>
          <w:i/>
          <w:iCs/>
          <w:sz w:val="16"/>
          <w:szCs w:val="16"/>
        </w:rPr>
        <w:tab/>
      </w:r>
      <w:r w:rsidR="00141E94">
        <w:rPr>
          <w:rFonts w:ascii="Rotis Semi Sans CN" w:eastAsia="Rotis Semi Sans CN" w:hAnsi="Rotis Semi Sans CN" w:cs="Rotis Semi Sans CN"/>
          <w:i/>
          <w:iCs/>
          <w:sz w:val="16"/>
          <w:szCs w:val="16"/>
        </w:rPr>
        <w:tab/>
      </w:r>
      <w:proofErr w:type="spellStart"/>
      <w:r w:rsidR="00F74CDA" w:rsidRPr="00F74CDA">
        <w:rPr>
          <w:rFonts w:ascii="Rotis Semi Sans CN" w:eastAsia="Rotis Semi Sans CN" w:hAnsi="Rotis Semi Sans CN" w:cs="Rotis Semi Sans CN"/>
          <w:i/>
          <w:iCs/>
          <w:sz w:val="16"/>
          <w:szCs w:val="16"/>
          <w:shd w:val="clear" w:color="auto" w:fill="FFFF00"/>
        </w:rPr>
        <w:t>Fiep</w:t>
      </w:r>
      <w:proofErr w:type="spellEnd"/>
      <w:r w:rsidR="00F74CDA" w:rsidRPr="00F74CDA">
        <w:rPr>
          <w:rFonts w:ascii="Rotis Semi Sans CN" w:eastAsia="Rotis Semi Sans CN" w:hAnsi="Rotis Semi Sans CN" w:cs="Rotis Semi Sans CN"/>
          <w:i/>
          <w:iCs/>
          <w:sz w:val="16"/>
          <w:szCs w:val="16"/>
          <w:shd w:val="clear" w:color="auto" w:fill="FFFF00"/>
        </w:rPr>
        <w:t xml:space="preserve"> studiedag</w:t>
      </w:r>
    </w:p>
    <w:p w:rsidR="00F74CDA" w:rsidRDefault="00F74CDA" w:rsidP="00BD3D99">
      <w:pPr>
        <w:contextualSpacing/>
        <w:rPr>
          <w:rFonts w:ascii="Rotis Semi Sans CN" w:eastAsia="Rotis Semi Sans CN" w:hAnsi="Rotis Semi Sans CN" w:cs="Rotis Semi Sans CN"/>
          <w:i/>
          <w:iCs/>
          <w:sz w:val="16"/>
          <w:szCs w:val="16"/>
        </w:rPr>
      </w:pPr>
    </w:p>
    <w:p w:rsidR="00BD3D99" w:rsidRPr="004B6A49" w:rsidRDefault="00BD3D99" w:rsidP="00BD3D99">
      <w:pPr>
        <w:contextualSpacing/>
        <w:rPr>
          <w:rFonts w:ascii="Rotis Semi Sans CN" w:hAnsi="Rotis Semi Sans CN"/>
          <w:i/>
          <w:sz w:val="16"/>
          <w:szCs w:val="16"/>
        </w:rPr>
      </w:pPr>
      <w:r w:rsidRPr="004B6A49">
        <w:rPr>
          <w:rFonts w:ascii="Rotis Semi Sans CN" w:eastAsia="Rotis Semi Sans CN" w:hAnsi="Rotis Semi Sans CN" w:cs="Rotis Semi Sans CN"/>
          <w:i/>
          <w:iCs/>
          <w:sz w:val="16"/>
          <w:szCs w:val="16"/>
        </w:rPr>
        <w:t xml:space="preserve">Wat betekend 18.00*? </w:t>
      </w:r>
      <w:r w:rsidRPr="004B6A49">
        <w:rPr>
          <w:rFonts w:ascii="Rotis Semi Sans CN" w:hAnsi="Rotis Semi Sans CN"/>
          <w:i/>
          <w:sz w:val="16"/>
          <w:szCs w:val="16"/>
        </w:rPr>
        <w:t xml:space="preserve">Je werkt in principe tot 17.30, maar als er meer dan 10 kinderen zijn dan blijf je tot er nog 10 kinderen over zijn. Schrijf dit op het rooster. Als er niets staat dan ga ik uit van 17.30 ook al staat er </w:t>
      </w:r>
    </w:p>
    <w:p w:rsidR="00BD3D99" w:rsidRPr="004B6A49" w:rsidRDefault="00BD3D99" w:rsidP="00BD3D99">
      <w:pPr>
        <w:contextualSpacing/>
        <w:rPr>
          <w:rFonts w:ascii="Rotis Semi Sans CN" w:hAnsi="Rotis Semi Sans CN"/>
          <w:i/>
          <w:sz w:val="16"/>
          <w:szCs w:val="16"/>
        </w:rPr>
      </w:pPr>
      <w:r w:rsidRPr="004B6A49">
        <w:rPr>
          <w:rFonts w:ascii="Rotis Semi Sans CN" w:hAnsi="Rotis Semi Sans CN"/>
          <w:i/>
          <w:sz w:val="16"/>
          <w:szCs w:val="16"/>
        </w:rPr>
        <w:t xml:space="preserve">18.00*. Zet een krul achter 18.00* als je tot 18.00 hebt gewerkt of pas de tijd aan. </w:t>
      </w:r>
    </w:p>
    <w:tbl>
      <w:tblPr>
        <w:tblStyle w:val="Tabelraster2"/>
        <w:tblW w:w="0" w:type="auto"/>
        <w:jc w:val="right"/>
        <w:tblLook w:val="04A0" w:firstRow="1" w:lastRow="0" w:firstColumn="1" w:lastColumn="0" w:noHBand="0" w:noVBand="1"/>
      </w:tblPr>
      <w:tblGrid>
        <w:gridCol w:w="1009"/>
        <w:gridCol w:w="971"/>
        <w:gridCol w:w="2551"/>
      </w:tblGrid>
      <w:tr w:rsidR="00BD3D99" w:rsidRPr="004B6A49" w:rsidTr="002760A6">
        <w:trPr>
          <w:jc w:val="right"/>
        </w:trPr>
        <w:tc>
          <w:tcPr>
            <w:tcW w:w="1009" w:type="dxa"/>
            <w:shd w:val="clear" w:color="auto" w:fill="E5B8B7"/>
          </w:tcPr>
          <w:p w:rsidR="00BD3D99" w:rsidRPr="004B6A49" w:rsidRDefault="00BD3D99" w:rsidP="002760A6">
            <w:pPr>
              <w:tabs>
                <w:tab w:val="center" w:pos="4513"/>
                <w:tab w:val="right" w:pos="9026"/>
              </w:tabs>
            </w:pPr>
            <w:r w:rsidRPr="004B6A49">
              <w:t>Verlengde</w:t>
            </w:r>
          </w:p>
        </w:tc>
        <w:tc>
          <w:tcPr>
            <w:tcW w:w="971" w:type="dxa"/>
            <w:shd w:val="clear" w:color="auto" w:fill="C2D69B"/>
          </w:tcPr>
          <w:p w:rsidR="00BD3D99" w:rsidRPr="004B6A49" w:rsidRDefault="00BD3D99" w:rsidP="002760A6">
            <w:pPr>
              <w:tabs>
                <w:tab w:val="center" w:pos="4513"/>
                <w:tab w:val="right" w:pos="9026"/>
              </w:tabs>
            </w:pPr>
            <w:r w:rsidRPr="004B6A49">
              <w:t>Stagiaire</w:t>
            </w:r>
          </w:p>
        </w:tc>
        <w:tc>
          <w:tcPr>
            <w:tcW w:w="2551" w:type="dxa"/>
            <w:shd w:val="clear" w:color="auto" w:fill="B8CCE4"/>
          </w:tcPr>
          <w:p w:rsidR="00BD3D99" w:rsidRPr="004B6A49" w:rsidRDefault="00BD3D99" w:rsidP="002760A6">
            <w:pPr>
              <w:tabs>
                <w:tab w:val="center" w:pos="4513"/>
                <w:tab w:val="right" w:pos="9026"/>
              </w:tabs>
            </w:pPr>
            <w:r w:rsidRPr="004B6A49">
              <w:t>Vrij , afwezig op vaste dag</w:t>
            </w:r>
          </w:p>
        </w:tc>
      </w:tr>
    </w:tbl>
    <w:p w:rsidR="00BD3D99" w:rsidRDefault="00BD3D99" w:rsidP="00BD3D99"/>
    <w:tbl>
      <w:tblPr>
        <w:tblStyle w:val="Tabelraster1"/>
        <w:tblpPr w:leftFromText="141" w:rightFromText="141" w:horzAnchor="margin" w:tblpY="-480"/>
        <w:tblW w:w="0" w:type="auto"/>
        <w:tblLook w:val="04A0" w:firstRow="1" w:lastRow="0" w:firstColumn="1" w:lastColumn="0" w:noHBand="0" w:noVBand="1"/>
      </w:tblPr>
      <w:tblGrid>
        <w:gridCol w:w="2340"/>
        <w:gridCol w:w="2322"/>
        <w:gridCol w:w="2319"/>
        <w:gridCol w:w="2324"/>
        <w:gridCol w:w="2326"/>
        <w:gridCol w:w="2317"/>
      </w:tblGrid>
      <w:tr w:rsidR="00E6204E" w:rsidRPr="004B6A49" w:rsidTr="00BF2AFF">
        <w:trPr>
          <w:trHeight w:val="274"/>
        </w:trPr>
        <w:tc>
          <w:tcPr>
            <w:tcW w:w="2340" w:type="dxa"/>
          </w:tcPr>
          <w:p w:rsidR="00E6204E" w:rsidRPr="004B6A49" w:rsidRDefault="00E6204E" w:rsidP="00BF2AFF">
            <w:pPr>
              <w:contextualSpacing/>
              <w:rPr>
                <w:rFonts w:ascii="Rotis Semi Sans CN" w:hAnsi="Rotis Semi Sans CN"/>
              </w:rPr>
            </w:pPr>
            <w:r w:rsidRPr="004B6A49">
              <w:rPr>
                <w:rFonts w:ascii="Rotis Semi Sans CN" w:hAnsi="Rotis Semi Sans CN"/>
              </w:rPr>
              <w:t xml:space="preserve">Maand: </w:t>
            </w:r>
          </w:p>
        </w:tc>
        <w:tc>
          <w:tcPr>
            <w:tcW w:w="2322" w:type="dxa"/>
          </w:tcPr>
          <w:p w:rsidR="00E6204E" w:rsidRPr="004B6A49" w:rsidRDefault="00E6204E" w:rsidP="00BF2AFF">
            <w:pPr>
              <w:contextualSpacing/>
              <w:jc w:val="center"/>
              <w:rPr>
                <w:rFonts w:ascii="Rotis Semi Sans CN" w:hAnsi="Rotis Semi Sans CN"/>
              </w:rPr>
            </w:pPr>
            <w:r w:rsidRPr="004B6A49">
              <w:rPr>
                <w:rFonts w:ascii="Rotis Semi Sans CN" w:hAnsi="Rotis Semi Sans CN"/>
              </w:rPr>
              <w:t xml:space="preserve">Maandag </w:t>
            </w:r>
            <w:r>
              <w:rPr>
                <w:rFonts w:ascii="Rotis Semi Sans CN" w:hAnsi="Rotis Semi Sans CN"/>
              </w:rPr>
              <w:t>31-10</w:t>
            </w:r>
          </w:p>
        </w:tc>
        <w:tc>
          <w:tcPr>
            <w:tcW w:w="2319" w:type="dxa"/>
          </w:tcPr>
          <w:p w:rsidR="00E6204E" w:rsidRPr="004B6A49" w:rsidRDefault="00E6204E" w:rsidP="00BF2AFF">
            <w:pPr>
              <w:contextualSpacing/>
              <w:jc w:val="center"/>
              <w:rPr>
                <w:rFonts w:ascii="Rotis Semi Sans CN" w:hAnsi="Rotis Semi Sans CN"/>
              </w:rPr>
            </w:pPr>
            <w:r w:rsidRPr="004B6A49">
              <w:rPr>
                <w:rFonts w:ascii="Rotis Semi Sans CN" w:hAnsi="Rotis Semi Sans CN"/>
              </w:rPr>
              <w:t xml:space="preserve">Dinsdag </w:t>
            </w:r>
            <w:r>
              <w:rPr>
                <w:rFonts w:ascii="Rotis Semi Sans CN" w:hAnsi="Rotis Semi Sans CN"/>
              </w:rPr>
              <w:t>1-11</w:t>
            </w:r>
          </w:p>
        </w:tc>
        <w:tc>
          <w:tcPr>
            <w:tcW w:w="2324" w:type="dxa"/>
          </w:tcPr>
          <w:p w:rsidR="00E6204E" w:rsidRPr="004B6A49" w:rsidRDefault="00E6204E" w:rsidP="00BF2AFF">
            <w:pPr>
              <w:contextualSpacing/>
              <w:jc w:val="center"/>
              <w:rPr>
                <w:rFonts w:ascii="Rotis Semi Sans CN" w:hAnsi="Rotis Semi Sans CN"/>
              </w:rPr>
            </w:pPr>
            <w:r w:rsidRPr="004B6A49">
              <w:rPr>
                <w:rFonts w:ascii="Rotis Semi Sans CN" w:hAnsi="Rotis Semi Sans CN"/>
              </w:rPr>
              <w:t xml:space="preserve">Woensdag </w:t>
            </w:r>
            <w:r>
              <w:rPr>
                <w:rFonts w:ascii="Rotis Semi Sans CN" w:hAnsi="Rotis Semi Sans CN"/>
              </w:rPr>
              <w:t>2-11</w:t>
            </w:r>
          </w:p>
        </w:tc>
        <w:tc>
          <w:tcPr>
            <w:tcW w:w="2326" w:type="dxa"/>
          </w:tcPr>
          <w:p w:rsidR="00E6204E" w:rsidRPr="004B6A49" w:rsidRDefault="00E6204E" w:rsidP="00BF2AFF">
            <w:pPr>
              <w:contextualSpacing/>
              <w:jc w:val="center"/>
              <w:rPr>
                <w:rFonts w:ascii="Rotis Semi Sans CN" w:hAnsi="Rotis Semi Sans CN"/>
              </w:rPr>
            </w:pPr>
            <w:r w:rsidRPr="004B6A49">
              <w:rPr>
                <w:rFonts w:ascii="Rotis Semi Sans CN" w:hAnsi="Rotis Semi Sans CN"/>
              </w:rPr>
              <w:t xml:space="preserve">Donderdag </w:t>
            </w:r>
            <w:r>
              <w:rPr>
                <w:rFonts w:ascii="Rotis Semi Sans CN" w:hAnsi="Rotis Semi Sans CN"/>
              </w:rPr>
              <w:t>3-11</w:t>
            </w:r>
          </w:p>
        </w:tc>
        <w:tc>
          <w:tcPr>
            <w:tcW w:w="2317" w:type="dxa"/>
            <w:shd w:val="clear" w:color="auto" w:fill="FFFFFF" w:themeFill="background1"/>
          </w:tcPr>
          <w:p w:rsidR="00E6204E" w:rsidRDefault="00E6204E" w:rsidP="00BF2AFF">
            <w:pPr>
              <w:contextualSpacing/>
              <w:jc w:val="center"/>
              <w:rPr>
                <w:rFonts w:ascii="Rotis Semi Sans CN" w:hAnsi="Rotis Semi Sans CN"/>
              </w:rPr>
            </w:pPr>
            <w:r w:rsidRPr="004B6A49">
              <w:rPr>
                <w:rFonts w:ascii="Rotis Semi Sans CN" w:hAnsi="Rotis Semi Sans CN"/>
              </w:rPr>
              <w:t xml:space="preserve">Vrijdag </w:t>
            </w:r>
            <w:r>
              <w:rPr>
                <w:rFonts w:ascii="Rotis Semi Sans CN" w:hAnsi="Rotis Semi Sans CN"/>
              </w:rPr>
              <w:t>4-11</w:t>
            </w:r>
          </w:p>
          <w:p w:rsidR="00E6204E" w:rsidRPr="004B6A49" w:rsidRDefault="00E6204E" w:rsidP="00BF2AFF">
            <w:pPr>
              <w:contextualSpacing/>
              <w:jc w:val="center"/>
              <w:rPr>
                <w:rFonts w:ascii="Rotis Semi Sans CN" w:hAnsi="Rotis Semi Sans CN"/>
              </w:rPr>
            </w:pPr>
          </w:p>
        </w:tc>
      </w:tr>
      <w:tr w:rsidR="00E6204E" w:rsidRPr="004B6A49" w:rsidTr="00BF2AFF">
        <w:tc>
          <w:tcPr>
            <w:tcW w:w="2340" w:type="dxa"/>
          </w:tcPr>
          <w:p w:rsidR="00E6204E" w:rsidRPr="004B6A49" w:rsidRDefault="00E6204E" w:rsidP="00BF2AFF">
            <w:pPr>
              <w:contextualSpacing/>
              <w:rPr>
                <w:rFonts w:ascii="Rotis Semi Sans CN" w:hAnsi="Rotis Semi Sans CN"/>
              </w:rPr>
            </w:pPr>
            <w:r w:rsidRPr="004B6A49">
              <w:rPr>
                <w:rFonts w:ascii="Rotis Semi Sans CN" w:hAnsi="Rotis Semi Sans CN"/>
              </w:rPr>
              <w:t>Groep 1</w:t>
            </w:r>
          </w:p>
        </w:tc>
        <w:tc>
          <w:tcPr>
            <w:tcW w:w="2322" w:type="dxa"/>
            <w:shd w:val="clear" w:color="auto" w:fill="D9D9D9"/>
          </w:tcPr>
          <w:p w:rsidR="00E6204E" w:rsidRPr="004B6A49" w:rsidRDefault="00E6204E" w:rsidP="00BF2AFF">
            <w:pPr>
              <w:contextualSpacing/>
              <w:jc w:val="center"/>
              <w:rPr>
                <w:rFonts w:ascii="Rotis Semi Sans CN" w:hAnsi="Rotis Semi Sans CN"/>
              </w:rPr>
            </w:pPr>
          </w:p>
        </w:tc>
        <w:tc>
          <w:tcPr>
            <w:tcW w:w="2319" w:type="dxa"/>
            <w:shd w:val="clear" w:color="auto" w:fill="D9D9D9"/>
          </w:tcPr>
          <w:p w:rsidR="00E6204E" w:rsidRPr="004B6A49" w:rsidRDefault="00E6204E" w:rsidP="00BF2AFF">
            <w:pPr>
              <w:contextualSpacing/>
              <w:jc w:val="center"/>
              <w:rPr>
                <w:rFonts w:ascii="Rotis Semi Sans CN" w:hAnsi="Rotis Semi Sans CN"/>
              </w:rPr>
            </w:pPr>
          </w:p>
        </w:tc>
        <w:tc>
          <w:tcPr>
            <w:tcW w:w="2324" w:type="dxa"/>
            <w:shd w:val="clear" w:color="auto" w:fill="D9D9D9"/>
          </w:tcPr>
          <w:p w:rsidR="00E6204E" w:rsidRPr="004B6A49" w:rsidRDefault="00E6204E" w:rsidP="00BF2AFF">
            <w:pPr>
              <w:contextualSpacing/>
              <w:jc w:val="center"/>
              <w:rPr>
                <w:rFonts w:ascii="Rotis Semi Sans CN" w:hAnsi="Rotis Semi Sans CN"/>
              </w:rPr>
            </w:pPr>
          </w:p>
        </w:tc>
        <w:tc>
          <w:tcPr>
            <w:tcW w:w="2326" w:type="dxa"/>
            <w:shd w:val="clear" w:color="auto" w:fill="D9D9D9" w:themeFill="background1" w:themeFillShade="D9"/>
          </w:tcPr>
          <w:p w:rsidR="00E6204E" w:rsidRPr="004B6A49" w:rsidRDefault="00E6204E" w:rsidP="00BF2AFF">
            <w:pPr>
              <w:contextualSpacing/>
              <w:jc w:val="center"/>
              <w:rPr>
                <w:rFonts w:ascii="Rotis Semi Sans CN" w:hAnsi="Rotis Semi Sans CN"/>
              </w:rPr>
            </w:pPr>
          </w:p>
        </w:tc>
        <w:tc>
          <w:tcPr>
            <w:tcW w:w="2317" w:type="dxa"/>
            <w:shd w:val="clear" w:color="auto" w:fill="D9D9D9"/>
          </w:tcPr>
          <w:p w:rsidR="00E6204E" w:rsidRPr="004B6A49" w:rsidRDefault="00E6204E" w:rsidP="00BF2AFF">
            <w:pPr>
              <w:contextualSpacing/>
              <w:jc w:val="center"/>
              <w:rPr>
                <w:rFonts w:ascii="Rotis Semi Sans CN" w:hAnsi="Rotis Semi Sans CN"/>
              </w:rPr>
            </w:pPr>
          </w:p>
        </w:tc>
      </w:tr>
      <w:tr w:rsidR="00E6204E" w:rsidRPr="004B6A49" w:rsidTr="00BF2AFF">
        <w:tc>
          <w:tcPr>
            <w:tcW w:w="2340" w:type="dxa"/>
          </w:tcPr>
          <w:p w:rsidR="00E6204E" w:rsidRPr="004B6A49" w:rsidRDefault="00E6204E" w:rsidP="00BF2AFF">
            <w:pPr>
              <w:contextualSpacing/>
              <w:rPr>
                <w:rFonts w:ascii="Rotis Semi Sans CN" w:hAnsi="Rotis Semi Sans CN"/>
              </w:rPr>
            </w:pPr>
            <w:proofErr w:type="spellStart"/>
            <w:r w:rsidRPr="004B6A49">
              <w:rPr>
                <w:rFonts w:ascii="Rotis Semi Sans CN" w:hAnsi="Rotis Semi Sans CN"/>
              </w:rPr>
              <w:t>Uzma</w:t>
            </w:r>
            <w:proofErr w:type="spellEnd"/>
          </w:p>
        </w:tc>
        <w:tc>
          <w:tcPr>
            <w:tcW w:w="2322" w:type="dxa"/>
          </w:tcPr>
          <w:p w:rsidR="00E6204E" w:rsidRPr="004B6A49" w:rsidRDefault="00E6204E" w:rsidP="00BF2AFF">
            <w:pPr>
              <w:contextualSpacing/>
              <w:jc w:val="center"/>
              <w:rPr>
                <w:rFonts w:ascii="Rotis Semi Sans CN" w:hAnsi="Rotis Semi Sans CN"/>
              </w:rPr>
            </w:pPr>
            <w:r>
              <w:rPr>
                <w:rFonts w:ascii="Rotis Semi Sans CN" w:hAnsi="Rotis Semi Sans CN"/>
              </w:rPr>
              <w:t>14.00-18.00* Mont</w:t>
            </w:r>
          </w:p>
        </w:tc>
        <w:tc>
          <w:tcPr>
            <w:tcW w:w="2319" w:type="dxa"/>
            <w:shd w:val="clear" w:color="auto" w:fill="FFFFFF" w:themeFill="background1"/>
          </w:tcPr>
          <w:p w:rsidR="00E6204E" w:rsidRPr="004B6A49" w:rsidRDefault="00E6204E" w:rsidP="00BF2AFF">
            <w:pPr>
              <w:contextualSpacing/>
              <w:jc w:val="center"/>
              <w:rPr>
                <w:rFonts w:ascii="Rotis Semi Sans CN" w:hAnsi="Rotis Semi Sans CN"/>
              </w:rPr>
            </w:pPr>
            <w:r>
              <w:rPr>
                <w:rFonts w:ascii="Rotis Semi Sans CN" w:hAnsi="Rotis Semi Sans CN"/>
                <w:lang w:val="en-US"/>
              </w:rPr>
              <w:t>14.00-18.00 Mont</w:t>
            </w:r>
          </w:p>
        </w:tc>
        <w:tc>
          <w:tcPr>
            <w:tcW w:w="2324" w:type="dxa"/>
            <w:shd w:val="clear" w:color="auto" w:fill="FFFFFF" w:themeFill="background1"/>
          </w:tcPr>
          <w:p w:rsidR="00E6204E" w:rsidRPr="00A476B3" w:rsidRDefault="00E6204E" w:rsidP="00BF2AFF">
            <w:pPr>
              <w:contextualSpacing/>
              <w:jc w:val="center"/>
              <w:rPr>
                <w:rFonts w:ascii="Rotis Semi Sans CN" w:hAnsi="Rotis Semi Sans CN"/>
              </w:rPr>
            </w:pPr>
            <w:r>
              <w:rPr>
                <w:rFonts w:ascii="Rotis Semi Sans CN" w:hAnsi="Rotis Semi Sans CN"/>
              </w:rPr>
              <w:t>Reserve 2</w:t>
            </w:r>
          </w:p>
        </w:tc>
        <w:tc>
          <w:tcPr>
            <w:tcW w:w="2326" w:type="dxa"/>
            <w:shd w:val="clear" w:color="auto" w:fill="FFFFFF" w:themeFill="background1"/>
          </w:tcPr>
          <w:p w:rsidR="00E6204E" w:rsidRPr="004B6A49" w:rsidRDefault="00E6204E" w:rsidP="00BF2AFF">
            <w:pPr>
              <w:contextualSpacing/>
              <w:jc w:val="center"/>
              <w:rPr>
                <w:rFonts w:ascii="Rotis Semi Sans CN" w:hAnsi="Rotis Semi Sans CN"/>
              </w:rPr>
            </w:pPr>
            <w:r w:rsidRPr="00393B5C">
              <w:rPr>
                <w:rFonts w:ascii="Rotis Semi Sans CN" w:hAnsi="Rotis Semi Sans CN"/>
              </w:rPr>
              <w:t>14.00-18.</w:t>
            </w:r>
            <w:r>
              <w:rPr>
                <w:rFonts w:ascii="Rotis Semi Sans CN" w:hAnsi="Rotis Semi Sans CN"/>
              </w:rPr>
              <w:t>00 Mont</w:t>
            </w:r>
          </w:p>
        </w:tc>
        <w:tc>
          <w:tcPr>
            <w:tcW w:w="2317" w:type="dxa"/>
            <w:shd w:val="clear" w:color="auto" w:fill="FFFF00"/>
          </w:tcPr>
          <w:p w:rsidR="00E6204E" w:rsidRPr="004B6A49" w:rsidRDefault="00E6204E" w:rsidP="00BF2AFF">
            <w:pPr>
              <w:contextualSpacing/>
              <w:jc w:val="center"/>
              <w:rPr>
                <w:rFonts w:ascii="Rotis Semi Sans CN" w:hAnsi="Rotis Semi Sans CN"/>
              </w:rPr>
            </w:pPr>
            <w:r>
              <w:rPr>
                <w:rFonts w:ascii="Rotis Semi Sans CN" w:hAnsi="Rotis Semi Sans CN"/>
              </w:rPr>
              <w:t>Studiedag Mont</w:t>
            </w:r>
          </w:p>
        </w:tc>
      </w:tr>
      <w:tr w:rsidR="00E6204E" w:rsidRPr="004B6A49" w:rsidTr="00BF2AFF">
        <w:trPr>
          <w:trHeight w:val="249"/>
        </w:trPr>
        <w:tc>
          <w:tcPr>
            <w:tcW w:w="2340" w:type="dxa"/>
          </w:tcPr>
          <w:p w:rsidR="00E6204E" w:rsidRPr="004B6A49" w:rsidRDefault="00E6204E" w:rsidP="00BF2AFF">
            <w:pPr>
              <w:contextualSpacing/>
              <w:rPr>
                <w:rFonts w:ascii="Rotis Semi Sans CN" w:hAnsi="Rotis Semi Sans CN"/>
              </w:rPr>
            </w:pPr>
            <w:proofErr w:type="spellStart"/>
            <w:r w:rsidRPr="004B6A49">
              <w:rPr>
                <w:rFonts w:ascii="Rotis Semi Sans CN" w:hAnsi="Rotis Semi Sans CN"/>
              </w:rPr>
              <w:t>Houda</w:t>
            </w:r>
            <w:proofErr w:type="spellEnd"/>
          </w:p>
        </w:tc>
        <w:tc>
          <w:tcPr>
            <w:tcW w:w="2322" w:type="dxa"/>
            <w:shd w:val="clear" w:color="auto" w:fill="auto"/>
          </w:tcPr>
          <w:p w:rsidR="00E6204E" w:rsidRPr="004B6A49" w:rsidRDefault="00E6204E" w:rsidP="00BF2AFF">
            <w:pPr>
              <w:contextualSpacing/>
              <w:jc w:val="center"/>
              <w:rPr>
                <w:rFonts w:ascii="Rotis Semi Sans CN" w:hAnsi="Rotis Semi Sans CN"/>
              </w:rPr>
            </w:pPr>
            <w:r>
              <w:rPr>
                <w:rFonts w:ascii="Rotis Semi Sans CN" w:hAnsi="Rotis Semi Sans CN"/>
              </w:rPr>
              <w:t xml:space="preserve">14.15-18.00 </w:t>
            </w:r>
            <w:proofErr w:type="spellStart"/>
            <w:r>
              <w:rPr>
                <w:rFonts w:ascii="Rotis Semi Sans CN" w:hAnsi="Rotis Semi Sans CN"/>
              </w:rPr>
              <w:t>Fiep</w:t>
            </w:r>
            <w:proofErr w:type="spellEnd"/>
          </w:p>
        </w:tc>
        <w:tc>
          <w:tcPr>
            <w:tcW w:w="2319" w:type="dxa"/>
            <w:shd w:val="clear" w:color="auto" w:fill="FFFFFF"/>
          </w:tcPr>
          <w:p w:rsidR="00E6204E" w:rsidRPr="004B6A49" w:rsidRDefault="00E6204E" w:rsidP="00BF2AFF">
            <w:pPr>
              <w:contextualSpacing/>
              <w:jc w:val="center"/>
              <w:rPr>
                <w:rFonts w:ascii="Rotis Semi Sans CN" w:hAnsi="Rotis Semi Sans CN"/>
              </w:rPr>
            </w:pPr>
            <w:r>
              <w:rPr>
                <w:rFonts w:ascii="Rotis Semi Sans CN" w:hAnsi="Rotis Semi Sans CN"/>
              </w:rPr>
              <w:t xml:space="preserve">14.15-18.00* Naut </w:t>
            </w:r>
          </w:p>
        </w:tc>
        <w:tc>
          <w:tcPr>
            <w:tcW w:w="2324" w:type="dxa"/>
            <w:shd w:val="clear" w:color="auto" w:fill="FFFFFF"/>
          </w:tcPr>
          <w:p w:rsidR="00E6204E" w:rsidRPr="004B6A49" w:rsidRDefault="00E6204E" w:rsidP="00BF2AFF">
            <w:pPr>
              <w:contextualSpacing/>
              <w:jc w:val="center"/>
              <w:rPr>
                <w:rFonts w:ascii="Rotis Semi Sans CN" w:hAnsi="Rotis Semi Sans CN"/>
              </w:rPr>
            </w:pPr>
          </w:p>
        </w:tc>
        <w:tc>
          <w:tcPr>
            <w:tcW w:w="2326" w:type="dxa"/>
            <w:shd w:val="clear" w:color="auto" w:fill="E5B8B7" w:themeFill="accent2" w:themeFillTint="66"/>
          </w:tcPr>
          <w:p w:rsidR="00E6204E" w:rsidRPr="004B6A49" w:rsidRDefault="00E6204E" w:rsidP="00BF2AFF">
            <w:pPr>
              <w:contextualSpacing/>
              <w:jc w:val="center"/>
              <w:rPr>
                <w:rFonts w:ascii="Rotis Semi Sans CN" w:hAnsi="Rotis Semi Sans CN"/>
              </w:rPr>
            </w:pPr>
            <w:r w:rsidRPr="004B6A49">
              <w:rPr>
                <w:rFonts w:ascii="Rotis Semi Sans CN" w:hAnsi="Rotis Semi Sans CN"/>
              </w:rPr>
              <w:t xml:space="preserve">14.15-18.30+ V </w:t>
            </w:r>
            <w:proofErr w:type="spellStart"/>
            <w:r w:rsidRPr="004B6A49">
              <w:rPr>
                <w:rFonts w:ascii="Rotis Semi Sans CN" w:hAnsi="Rotis Semi Sans CN"/>
              </w:rPr>
              <w:t>Fiep</w:t>
            </w:r>
            <w:proofErr w:type="spellEnd"/>
          </w:p>
        </w:tc>
        <w:tc>
          <w:tcPr>
            <w:tcW w:w="2317" w:type="dxa"/>
            <w:shd w:val="clear" w:color="auto" w:fill="FFFFFF"/>
          </w:tcPr>
          <w:p w:rsidR="00E6204E" w:rsidRPr="004B6A49" w:rsidRDefault="00E6204E" w:rsidP="00BF2AFF">
            <w:pPr>
              <w:contextualSpacing/>
              <w:jc w:val="center"/>
              <w:rPr>
                <w:rFonts w:ascii="Rotis Semi Sans CN" w:hAnsi="Rotis Semi Sans CN"/>
              </w:rPr>
            </w:pPr>
            <w:r>
              <w:rPr>
                <w:rFonts w:ascii="Rotis Semi Sans CN" w:hAnsi="Rotis Semi Sans CN"/>
              </w:rPr>
              <w:t xml:space="preserve">14.00-18.00* Naut </w:t>
            </w:r>
          </w:p>
        </w:tc>
      </w:tr>
      <w:tr w:rsidR="00E6204E" w:rsidRPr="004B6A49" w:rsidTr="00BF2AFF">
        <w:tc>
          <w:tcPr>
            <w:tcW w:w="2340" w:type="dxa"/>
          </w:tcPr>
          <w:p w:rsidR="00E6204E" w:rsidRPr="004B6A49" w:rsidRDefault="00E6204E" w:rsidP="00BF2AFF">
            <w:pPr>
              <w:contextualSpacing/>
              <w:rPr>
                <w:rFonts w:ascii="Rotis Semi Sans CN" w:hAnsi="Rotis Semi Sans CN"/>
              </w:rPr>
            </w:pPr>
            <w:r w:rsidRPr="004B6A49">
              <w:rPr>
                <w:rFonts w:ascii="Rotis Semi Sans CN" w:hAnsi="Rotis Semi Sans CN"/>
              </w:rPr>
              <w:t>Maria</w:t>
            </w:r>
          </w:p>
        </w:tc>
        <w:tc>
          <w:tcPr>
            <w:tcW w:w="2322" w:type="dxa"/>
          </w:tcPr>
          <w:p w:rsidR="00E6204E" w:rsidRPr="004B6A49" w:rsidRDefault="00E6204E" w:rsidP="00BF2AFF">
            <w:pPr>
              <w:contextualSpacing/>
              <w:jc w:val="center"/>
              <w:rPr>
                <w:rFonts w:ascii="Rotis Semi Sans CN" w:hAnsi="Rotis Semi Sans CN"/>
              </w:rPr>
            </w:pPr>
          </w:p>
        </w:tc>
        <w:tc>
          <w:tcPr>
            <w:tcW w:w="2319" w:type="dxa"/>
            <w:shd w:val="clear" w:color="auto" w:fill="FFFFFF" w:themeFill="background1"/>
          </w:tcPr>
          <w:p w:rsidR="00E6204E" w:rsidRPr="004B6A49" w:rsidRDefault="00E6204E" w:rsidP="00BF2AFF">
            <w:pPr>
              <w:contextualSpacing/>
              <w:jc w:val="center"/>
              <w:rPr>
                <w:rFonts w:ascii="Rotis Semi Sans CN" w:hAnsi="Rotis Semi Sans CN"/>
              </w:rPr>
            </w:pPr>
          </w:p>
        </w:tc>
        <w:tc>
          <w:tcPr>
            <w:tcW w:w="2324" w:type="dxa"/>
          </w:tcPr>
          <w:p w:rsidR="00E6204E" w:rsidRPr="004B6A49" w:rsidRDefault="00E6204E" w:rsidP="00BF2AFF">
            <w:pPr>
              <w:contextualSpacing/>
              <w:jc w:val="center"/>
              <w:rPr>
                <w:rFonts w:ascii="Rotis Semi Sans CN" w:hAnsi="Rotis Semi Sans CN"/>
              </w:rPr>
            </w:pPr>
          </w:p>
        </w:tc>
        <w:tc>
          <w:tcPr>
            <w:tcW w:w="2326" w:type="dxa"/>
          </w:tcPr>
          <w:p w:rsidR="00E6204E" w:rsidRPr="004B6A49" w:rsidRDefault="00E6204E" w:rsidP="00BF2AFF">
            <w:pPr>
              <w:contextualSpacing/>
              <w:jc w:val="center"/>
              <w:rPr>
                <w:rFonts w:ascii="Rotis Semi Sans CN" w:hAnsi="Rotis Semi Sans CN"/>
              </w:rPr>
            </w:pPr>
          </w:p>
        </w:tc>
        <w:tc>
          <w:tcPr>
            <w:tcW w:w="2317" w:type="dxa"/>
            <w:shd w:val="clear" w:color="auto" w:fill="auto"/>
          </w:tcPr>
          <w:p w:rsidR="00E6204E" w:rsidRPr="004B6A49" w:rsidRDefault="00E6204E" w:rsidP="00BF2AFF">
            <w:pPr>
              <w:contextualSpacing/>
              <w:jc w:val="center"/>
              <w:rPr>
                <w:rFonts w:ascii="Rotis Semi Sans CN" w:hAnsi="Rotis Semi Sans CN"/>
              </w:rPr>
            </w:pPr>
          </w:p>
        </w:tc>
      </w:tr>
      <w:tr w:rsidR="00E6204E" w:rsidRPr="004B6A49" w:rsidTr="00BF2AFF">
        <w:tc>
          <w:tcPr>
            <w:tcW w:w="2340" w:type="dxa"/>
          </w:tcPr>
          <w:p w:rsidR="00E6204E" w:rsidRPr="004B6A49" w:rsidRDefault="00E6204E" w:rsidP="00BF2AFF">
            <w:pPr>
              <w:contextualSpacing/>
              <w:rPr>
                <w:rFonts w:ascii="Rotis Semi Sans CN" w:hAnsi="Rotis Semi Sans CN"/>
              </w:rPr>
            </w:pPr>
            <w:r w:rsidRPr="004B6A49">
              <w:rPr>
                <w:rFonts w:ascii="Rotis Semi Sans CN" w:hAnsi="Rotis Semi Sans CN"/>
              </w:rPr>
              <w:t>Morgan</w:t>
            </w:r>
          </w:p>
        </w:tc>
        <w:tc>
          <w:tcPr>
            <w:tcW w:w="2322" w:type="dxa"/>
          </w:tcPr>
          <w:p w:rsidR="00E6204E" w:rsidRPr="004B6A49" w:rsidRDefault="00E6204E" w:rsidP="00BF2AFF">
            <w:pPr>
              <w:contextualSpacing/>
              <w:jc w:val="center"/>
              <w:rPr>
                <w:rFonts w:ascii="Rotis Semi Sans CN" w:hAnsi="Rotis Semi Sans CN"/>
              </w:rPr>
            </w:pPr>
          </w:p>
        </w:tc>
        <w:tc>
          <w:tcPr>
            <w:tcW w:w="2319" w:type="dxa"/>
            <w:shd w:val="clear" w:color="auto" w:fill="FFFFFF"/>
          </w:tcPr>
          <w:p w:rsidR="00E6204E" w:rsidRPr="004B6A49" w:rsidRDefault="00E6204E" w:rsidP="00BF2AFF">
            <w:pPr>
              <w:contextualSpacing/>
              <w:jc w:val="center"/>
              <w:rPr>
                <w:rFonts w:ascii="Rotis Semi Sans CN" w:hAnsi="Rotis Semi Sans CN"/>
              </w:rPr>
            </w:pPr>
          </w:p>
        </w:tc>
        <w:tc>
          <w:tcPr>
            <w:tcW w:w="2324" w:type="dxa"/>
            <w:shd w:val="clear" w:color="auto" w:fill="FFFFFF"/>
          </w:tcPr>
          <w:p w:rsidR="00E6204E" w:rsidRPr="004B6A49" w:rsidRDefault="00E6204E" w:rsidP="00BF2AFF">
            <w:pPr>
              <w:contextualSpacing/>
              <w:jc w:val="center"/>
              <w:rPr>
                <w:rFonts w:ascii="Rotis Semi Sans CN" w:hAnsi="Rotis Semi Sans CN"/>
              </w:rPr>
            </w:pPr>
            <w:r>
              <w:rPr>
                <w:rFonts w:ascii="Rotis Semi Sans CN" w:hAnsi="Rotis Semi Sans CN"/>
              </w:rPr>
              <w:t>12.00-17.30 zwemmen</w:t>
            </w:r>
          </w:p>
        </w:tc>
        <w:tc>
          <w:tcPr>
            <w:tcW w:w="2326" w:type="dxa"/>
          </w:tcPr>
          <w:p w:rsidR="00E6204E" w:rsidRPr="004B6A49" w:rsidRDefault="00E6204E" w:rsidP="00BF2AFF">
            <w:pPr>
              <w:contextualSpacing/>
              <w:jc w:val="center"/>
              <w:rPr>
                <w:rFonts w:ascii="Rotis Semi Sans CN" w:hAnsi="Rotis Semi Sans CN"/>
              </w:rPr>
            </w:pPr>
          </w:p>
        </w:tc>
        <w:tc>
          <w:tcPr>
            <w:tcW w:w="2317" w:type="dxa"/>
          </w:tcPr>
          <w:p w:rsidR="00E6204E" w:rsidRPr="004B6A49" w:rsidRDefault="00E6204E" w:rsidP="00BF2AFF">
            <w:pPr>
              <w:contextualSpacing/>
              <w:jc w:val="center"/>
              <w:rPr>
                <w:rFonts w:ascii="Rotis Semi Sans CN" w:hAnsi="Rotis Semi Sans CN"/>
              </w:rPr>
            </w:pPr>
          </w:p>
        </w:tc>
      </w:tr>
      <w:tr w:rsidR="00E6204E" w:rsidRPr="004B6A49" w:rsidTr="00BF2AFF">
        <w:tc>
          <w:tcPr>
            <w:tcW w:w="2340" w:type="dxa"/>
            <w:shd w:val="clear" w:color="auto" w:fill="D9D9D9"/>
          </w:tcPr>
          <w:p w:rsidR="00E6204E" w:rsidRPr="004B6A49" w:rsidRDefault="00E6204E" w:rsidP="00BF2AFF">
            <w:pPr>
              <w:contextualSpacing/>
              <w:rPr>
                <w:rFonts w:ascii="Rotis Semi Sans CN" w:hAnsi="Rotis Semi Sans CN"/>
              </w:rPr>
            </w:pPr>
          </w:p>
        </w:tc>
        <w:tc>
          <w:tcPr>
            <w:tcW w:w="2322" w:type="dxa"/>
            <w:shd w:val="clear" w:color="auto" w:fill="D9D9D9"/>
          </w:tcPr>
          <w:p w:rsidR="00E6204E" w:rsidRPr="004B6A49" w:rsidRDefault="00E6204E" w:rsidP="00BF2AFF">
            <w:pPr>
              <w:contextualSpacing/>
              <w:jc w:val="center"/>
              <w:rPr>
                <w:rFonts w:ascii="Rotis Semi Sans CN" w:hAnsi="Rotis Semi Sans CN"/>
              </w:rPr>
            </w:pPr>
          </w:p>
        </w:tc>
        <w:tc>
          <w:tcPr>
            <w:tcW w:w="2319" w:type="dxa"/>
            <w:shd w:val="clear" w:color="auto" w:fill="D9D9D9"/>
          </w:tcPr>
          <w:p w:rsidR="00E6204E" w:rsidRPr="004B6A49" w:rsidRDefault="00E6204E" w:rsidP="00BF2AFF">
            <w:pPr>
              <w:contextualSpacing/>
              <w:jc w:val="center"/>
              <w:rPr>
                <w:rFonts w:ascii="Rotis Semi Sans CN" w:hAnsi="Rotis Semi Sans CN"/>
              </w:rPr>
            </w:pPr>
          </w:p>
        </w:tc>
        <w:tc>
          <w:tcPr>
            <w:tcW w:w="2324" w:type="dxa"/>
            <w:shd w:val="clear" w:color="auto" w:fill="D9D9D9"/>
          </w:tcPr>
          <w:p w:rsidR="00E6204E" w:rsidRPr="004B6A49" w:rsidRDefault="00E6204E" w:rsidP="00BF2AFF">
            <w:pPr>
              <w:contextualSpacing/>
              <w:jc w:val="center"/>
              <w:rPr>
                <w:rFonts w:ascii="Rotis Semi Sans CN" w:hAnsi="Rotis Semi Sans CN"/>
              </w:rPr>
            </w:pPr>
          </w:p>
        </w:tc>
        <w:tc>
          <w:tcPr>
            <w:tcW w:w="2326" w:type="dxa"/>
            <w:shd w:val="clear" w:color="auto" w:fill="D9D9D9"/>
          </w:tcPr>
          <w:p w:rsidR="00E6204E" w:rsidRPr="004B6A49" w:rsidRDefault="00E6204E" w:rsidP="00BF2AFF">
            <w:pPr>
              <w:contextualSpacing/>
              <w:jc w:val="center"/>
              <w:rPr>
                <w:rFonts w:ascii="Rotis Semi Sans CN" w:hAnsi="Rotis Semi Sans CN"/>
              </w:rPr>
            </w:pPr>
          </w:p>
        </w:tc>
        <w:tc>
          <w:tcPr>
            <w:tcW w:w="2317" w:type="dxa"/>
            <w:shd w:val="clear" w:color="auto" w:fill="D9D9D9"/>
          </w:tcPr>
          <w:p w:rsidR="00E6204E" w:rsidRPr="004B6A49" w:rsidRDefault="00E6204E" w:rsidP="00BF2AFF">
            <w:pPr>
              <w:contextualSpacing/>
              <w:jc w:val="center"/>
              <w:rPr>
                <w:rFonts w:ascii="Rotis Semi Sans CN" w:hAnsi="Rotis Semi Sans CN"/>
              </w:rPr>
            </w:pPr>
          </w:p>
        </w:tc>
      </w:tr>
      <w:tr w:rsidR="00E6204E" w:rsidRPr="004B6A49" w:rsidTr="00BF2AFF">
        <w:tc>
          <w:tcPr>
            <w:tcW w:w="2340" w:type="dxa"/>
          </w:tcPr>
          <w:p w:rsidR="00E6204E" w:rsidRPr="004B6A49" w:rsidRDefault="00E6204E" w:rsidP="00BF2AFF">
            <w:pPr>
              <w:contextualSpacing/>
              <w:rPr>
                <w:rFonts w:ascii="Rotis Semi Sans CN" w:hAnsi="Rotis Semi Sans CN"/>
              </w:rPr>
            </w:pPr>
            <w:r w:rsidRPr="004B6A49">
              <w:rPr>
                <w:rFonts w:ascii="Rotis Semi Sans CN" w:hAnsi="Rotis Semi Sans CN"/>
              </w:rPr>
              <w:t>Groep 2</w:t>
            </w:r>
          </w:p>
        </w:tc>
        <w:tc>
          <w:tcPr>
            <w:tcW w:w="2322" w:type="dxa"/>
            <w:shd w:val="clear" w:color="auto" w:fill="D9D9D9"/>
          </w:tcPr>
          <w:p w:rsidR="00E6204E" w:rsidRPr="004B6A49" w:rsidRDefault="00E6204E" w:rsidP="00BF2AFF">
            <w:pPr>
              <w:contextualSpacing/>
              <w:jc w:val="center"/>
              <w:rPr>
                <w:rFonts w:ascii="Rotis Semi Sans CN" w:hAnsi="Rotis Semi Sans CN"/>
              </w:rPr>
            </w:pPr>
          </w:p>
        </w:tc>
        <w:tc>
          <w:tcPr>
            <w:tcW w:w="2319" w:type="dxa"/>
            <w:shd w:val="clear" w:color="auto" w:fill="D9D9D9"/>
          </w:tcPr>
          <w:p w:rsidR="00E6204E" w:rsidRPr="004B6A49" w:rsidRDefault="00E6204E" w:rsidP="00BF2AFF">
            <w:pPr>
              <w:contextualSpacing/>
              <w:jc w:val="center"/>
              <w:rPr>
                <w:rFonts w:ascii="Rotis Semi Sans CN" w:hAnsi="Rotis Semi Sans CN"/>
              </w:rPr>
            </w:pPr>
          </w:p>
        </w:tc>
        <w:tc>
          <w:tcPr>
            <w:tcW w:w="2324" w:type="dxa"/>
            <w:shd w:val="clear" w:color="auto" w:fill="D9D9D9"/>
          </w:tcPr>
          <w:p w:rsidR="00E6204E" w:rsidRPr="004B6A49" w:rsidRDefault="00E6204E" w:rsidP="00BF2AFF">
            <w:pPr>
              <w:contextualSpacing/>
              <w:jc w:val="center"/>
              <w:rPr>
                <w:rFonts w:ascii="Rotis Semi Sans CN" w:hAnsi="Rotis Semi Sans CN"/>
              </w:rPr>
            </w:pPr>
          </w:p>
        </w:tc>
        <w:tc>
          <w:tcPr>
            <w:tcW w:w="2326" w:type="dxa"/>
            <w:shd w:val="clear" w:color="auto" w:fill="D9D9D9"/>
          </w:tcPr>
          <w:p w:rsidR="00E6204E" w:rsidRPr="004B6A49" w:rsidRDefault="00E6204E" w:rsidP="00BF2AFF">
            <w:pPr>
              <w:contextualSpacing/>
              <w:jc w:val="center"/>
              <w:rPr>
                <w:rFonts w:ascii="Rotis Semi Sans CN" w:hAnsi="Rotis Semi Sans CN"/>
              </w:rPr>
            </w:pPr>
          </w:p>
        </w:tc>
        <w:tc>
          <w:tcPr>
            <w:tcW w:w="2317" w:type="dxa"/>
            <w:shd w:val="clear" w:color="auto" w:fill="D9D9D9"/>
          </w:tcPr>
          <w:p w:rsidR="00E6204E" w:rsidRPr="004B6A49" w:rsidRDefault="00E6204E" w:rsidP="00BF2AFF">
            <w:pPr>
              <w:contextualSpacing/>
              <w:jc w:val="center"/>
              <w:rPr>
                <w:rFonts w:ascii="Rotis Semi Sans CN" w:hAnsi="Rotis Semi Sans CN"/>
              </w:rPr>
            </w:pPr>
          </w:p>
        </w:tc>
      </w:tr>
      <w:tr w:rsidR="00E6204E" w:rsidRPr="004B6A49" w:rsidTr="00BF2AFF">
        <w:tc>
          <w:tcPr>
            <w:tcW w:w="2340" w:type="dxa"/>
          </w:tcPr>
          <w:p w:rsidR="00E6204E" w:rsidRPr="004B6A49" w:rsidRDefault="00E6204E" w:rsidP="00BF2AFF">
            <w:pPr>
              <w:contextualSpacing/>
              <w:rPr>
                <w:rFonts w:ascii="Rotis Semi Sans CN" w:hAnsi="Rotis Semi Sans CN"/>
              </w:rPr>
            </w:pPr>
            <w:r w:rsidRPr="004B6A49">
              <w:rPr>
                <w:rFonts w:ascii="Rotis Semi Sans CN" w:hAnsi="Rotis Semi Sans CN"/>
              </w:rPr>
              <w:t>Nilgun</w:t>
            </w:r>
          </w:p>
        </w:tc>
        <w:tc>
          <w:tcPr>
            <w:tcW w:w="2322" w:type="dxa"/>
            <w:shd w:val="clear" w:color="auto" w:fill="FFFFFF" w:themeFill="background1"/>
          </w:tcPr>
          <w:p w:rsidR="00E6204E" w:rsidRPr="004B6A49" w:rsidRDefault="00E6204E" w:rsidP="00BF2AFF">
            <w:pPr>
              <w:contextualSpacing/>
              <w:jc w:val="center"/>
              <w:rPr>
                <w:rFonts w:ascii="Rotis Semi Sans CN" w:hAnsi="Rotis Semi Sans CN"/>
              </w:rPr>
            </w:pPr>
            <w:r>
              <w:rPr>
                <w:rFonts w:ascii="Rotis Semi Sans CN" w:hAnsi="Rotis Semi Sans CN"/>
              </w:rPr>
              <w:t>14.00-18.00*Naut</w:t>
            </w:r>
          </w:p>
        </w:tc>
        <w:tc>
          <w:tcPr>
            <w:tcW w:w="2319" w:type="dxa"/>
            <w:shd w:val="clear" w:color="auto" w:fill="auto"/>
          </w:tcPr>
          <w:p w:rsidR="00E6204E" w:rsidRPr="004B6A49" w:rsidRDefault="00E6204E" w:rsidP="00BF2AFF">
            <w:pPr>
              <w:contextualSpacing/>
              <w:jc w:val="center"/>
              <w:rPr>
                <w:rFonts w:ascii="Rotis Semi Sans CN" w:hAnsi="Rotis Semi Sans CN"/>
              </w:rPr>
            </w:pPr>
            <w:r>
              <w:rPr>
                <w:rFonts w:ascii="Rotis Semi Sans CN" w:hAnsi="Rotis Semi Sans CN"/>
              </w:rPr>
              <w:t xml:space="preserve">14.15-18.30 </w:t>
            </w:r>
            <w:proofErr w:type="spellStart"/>
            <w:r>
              <w:rPr>
                <w:rFonts w:ascii="Rotis Semi Sans CN" w:hAnsi="Rotis Semi Sans CN"/>
              </w:rPr>
              <w:t>Fiep</w:t>
            </w:r>
            <w:proofErr w:type="spellEnd"/>
          </w:p>
        </w:tc>
        <w:tc>
          <w:tcPr>
            <w:tcW w:w="2324" w:type="dxa"/>
            <w:shd w:val="clear" w:color="auto" w:fill="auto"/>
          </w:tcPr>
          <w:p w:rsidR="00E6204E" w:rsidRPr="004B6A49" w:rsidRDefault="00E6204E" w:rsidP="00BF2AFF">
            <w:pPr>
              <w:contextualSpacing/>
              <w:jc w:val="center"/>
              <w:rPr>
                <w:rFonts w:ascii="Rotis Semi Sans CN" w:hAnsi="Rotis Semi Sans CN"/>
              </w:rPr>
            </w:pPr>
          </w:p>
        </w:tc>
        <w:tc>
          <w:tcPr>
            <w:tcW w:w="2326" w:type="dxa"/>
            <w:shd w:val="clear" w:color="auto" w:fill="auto"/>
          </w:tcPr>
          <w:p w:rsidR="00E6204E" w:rsidRPr="004B6A49" w:rsidRDefault="00E6204E" w:rsidP="00BF2AFF">
            <w:pPr>
              <w:contextualSpacing/>
              <w:jc w:val="center"/>
              <w:rPr>
                <w:rFonts w:ascii="Rotis Semi Sans CN" w:hAnsi="Rotis Semi Sans CN"/>
              </w:rPr>
            </w:pPr>
            <w:r>
              <w:rPr>
                <w:rFonts w:ascii="Rotis Semi Sans CN" w:hAnsi="Rotis Semi Sans CN"/>
              </w:rPr>
              <w:t xml:space="preserve">14.15-18.00 </w:t>
            </w:r>
            <w:proofErr w:type="spellStart"/>
            <w:r>
              <w:rPr>
                <w:rFonts w:ascii="Rotis Semi Sans CN" w:hAnsi="Rotis Semi Sans CN"/>
              </w:rPr>
              <w:t>Fiep</w:t>
            </w:r>
            <w:proofErr w:type="spellEnd"/>
          </w:p>
        </w:tc>
        <w:tc>
          <w:tcPr>
            <w:tcW w:w="2317" w:type="dxa"/>
            <w:shd w:val="clear" w:color="auto" w:fill="auto"/>
          </w:tcPr>
          <w:p w:rsidR="00E6204E" w:rsidRPr="004B6A49" w:rsidRDefault="00E6204E" w:rsidP="00BF2AFF">
            <w:pPr>
              <w:contextualSpacing/>
              <w:jc w:val="center"/>
              <w:rPr>
                <w:rFonts w:ascii="Rotis Semi Sans CN" w:hAnsi="Rotis Semi Sans CN"/>
              </w:rPr>
            </w:pPr>
            <w:r>
              <w:rPr>
                <w:rFonts w:ascii="Rotis Semi Sans CN" w:hAnsi="Rotis Semi Sans CN"/>
              </w:rPr>
              <w:t xml:space="preserve">14.15-18.30 </w:t>
            </w:r>
            <w:proofErr w:type="spellStart"/>
            <w:r>
              <w:rPr>
                <w:rFonts w:ascii="Rotis Semi Sans CN" w:hAnsi="Rotis Semi Sans CN"/>
              </w:rPr>
              <w:t>Fiep</w:t>
            </w:r>
            <w:proofErr w:type="spellEnd"/>
          </w:p>
        </w:tc>
      </w:tr>
      <w:tr w:rsidR="00E6204E" w:rsidRPr="00604941" w:rsidTr="00BF2AFF">
        <w:tc>
          <w:tcPr>
            <w:tcW w:w="2340" w:type="dxa"/>
          </w:tcPr>
          <w:p w:rsidR="00E6204E" w:rsidRPr="004B6A49" w:rsidRDefault="00E6204E" w:rsidP="00BF2AFF">
            <w:pPr>
              <w:contextualSpacing/>
              <w:rPr>
                <w:rFonts w:ascii="Rotis Semi Sans CN" w:hAnsi="Rotis Semi Sans CN"/>
              </w:rPr>
            </w:pPr>
            <w:proofErr w:type="spellStart"/>
            <w:r w:rsidRPr="004B6A49">
              <w:rPr>
                <w:rFonts w:ascii="Rotis Semi Sans CN" w:hAnsi="Rotis Semi Sans CN"/>
              </w:rPr>
              <w:t>Diesaira</w:t>
            </w:r>
            <w:proofErr w:type="spellEnd"/>
          </w:p>
        </w:tc>
        <w:tc>
          <w:tcPr>
            <w:tcW w:w="2322" w:type="dxa"/>
            <w:shd w:val="clear" w:color="auto" w:fill="FFFFFF" w:themeFill="background1"/>
          </w:tcPr>
          <w:p w:rsidR="00E6204E" w:rsidRPr="004B6A49" w:rsidRDefault="00E6204E" w:rsidP="00BF2AFF">
            <w:pPr>
              <w:contextualSpacing/>
              <w:jc w:val="center"/>
              <w:rPr>
                <w:rFonts w:ascii="Rotis Semi Sans CN" w:hAnsi="Rotis Semi Sans CN"/>
                <w:lang w:val="en-US"/>
              </w:rPr>
            </w:pPr>
            <w:r>
              <w:rPr>
                <w:rFonts w:ascii="Rotis Semi Sans CN" w:hAnsi="Rotis Semi Sans CN"/>
                <w:lang w:val="en-US"/>
              </w:rPr>
              <w:t>N.B</w:t>
            </w:r>
          </w:p>
        </w:tc>
        <w:tc>
          <w:tcPr>
            <w:tcW w:w="2319" w:type="dxa"/>
          </w:tcPr>
          <w:p w:rsidR="00E6204E" w:rsidRPr="004B6A49" w:rsidRDefault="00E6204E" w:rsidP="00BF2AFF">
            <w:pPr>
              <w:contextualSpacing/>
              <w:jc w:val="center"/>
              <w:rPr>
                <w:rFonts w:ascii="Rotis Semi Sans CN" w:hAnsi="Rotis Semi Sans CN"/>
                <w:lang w:val="en-US"/>
              </w:rPr>
            </w:pPr>
            <w:r w:rsidRPr="004B6A49">
              <w:rPr>
                <w:rFonts w:ascii="Rotis Semi Sans CN" w:hAnsi="Rotis Semi Sans CN"/>
                <w:lang w:val="en-US"/>
              </w:rPr>
              <w:t>N</w:t>
            </w:r>
            <w:r>
              <w:rPr>
                <w:rFonts w:ascii="Rotis Semi Sans CN" w:hAnsi="Rotis Semi Sans CN"/>
                <w:lang w:val="en-US"/>
              </w:rPr>
              <w:t>.</w:t>
            </w:r>
            <w:r w:rsidRPr="004B6A49">
              <w:rPr>
                <w:rFonts w:ascii="Rotis Semi Sans CN" w:hAnsi="Rotis Semi Sans CN"/>
                <w:lang w:val="en-US"/>
              </w:rPr>
              <w:t>B</w:t>
            </w:r>
          </w:p>
        </w:tc>
        <w:tc>
          <w:tcPr>
            <w:tcW w:w="2324" w:type="dxa"/>
          </w:tcPr>
          <w:p w:rsidR="00E6204E" w:rsidRPr="004B6A49" w:rsidRDefault="00E6204E" w:rsidP="00BF2AFF">
            <w:pPr>
              <w:contextualSpacing/>
              <w:jc w:val="center"/>
              <w:rPr>
                <w:rFonts w:ascii="Rotis Semi Sans CN" w:hAnsi="Rotis Semi Sans CN"/>
                <w:lang w:val="en-US"/>
              </w:rPr>
            </w:pPr>
            <w:r w:rsidRPr="004B6A49">
              <w:rPr>
                <w:rFonts w:ascii="Rotis Semi Sans CN" w:hAnsi="Rotis Semi Sans CN"/>
                <w:lang w:val="en-US"/>
              </w:rPr>
              <w:t>N</w:t>
            </w:r>
            <w:r>
              <w:rPr>
                <w:rFonts w:ascii="Rotis Semi Sans CN" w:hAnsi="Rotis Semi Sans CN"/>
                <w:lang w:val="en-US"/>
              </w:rPr>
              <w:t>.</w:t>
            </w:r>
            <w:r w:rsidRPr="004B6A49">
              <w:rPr>
                <w:rFonts w:ascii="Rotis Semi Sans CN" w:hAnsi="Rotis Semi Sans CN"/>
                <w:lang w:val="en-US"/>
              </w:rPr>
              <w:t>B</w:t>
            </w:r>
          </w:p>
        </w:tc>
        <w:tc>
          <w:tcPr>
            <w:tcW w:w="2326" w:type="dxa"/>
            <w:shd w:val="clear" w:color="auto" w:fill="FFFFFF"/>
          </w:tcPr>
          <w:p w:rsidR="00E6204E" w:rsidRPr="004B6A49" w:rsidRDefault="00E6204E" w:rsidP="00BF2AFF">
            <w:pPr>
              <w:contextualSpacing/>
              <w:jc w:val="center"/>
              <w:rPr>
                <w:rFonts w:ascii="Rotis Semi Sans CN" w:hAnsi="Rotis Semi Sans CN"/>
                <w:lang w:val="en-US"/>
              </w:rPr>
            </w:pPr>
            <w:r>
              <w:rPr>
                <w:rFonts w:ascii="Rotis Semi Sans CN" w:hAnsi="Rotis Semi Sans CN"/>
                <w:lang w:val="en-US"/>
              </w:rPr>
              <w:t>N.B</w:t>
            </w:r>
          </w:p>
        </w:tc>
        <w:tc>
          <w:tcPr>
            <w:tcW w:w="2317" w:type="dxa"/>
          </w:tcPr>
          <w:p w:rsidR="00E6204E" w:rsidRPr="004B6A49" w:rsidRDefault="00E6204E" w:rsidP="00BF2AFF">
            <w:pPr>
              <w:contextualSpacing/>
              <w:jc w:val="center"/>
              <w:rPr>
                <w:rFonts w:ascii="Rotis Semi Sans CN" w:hAnsi="Rotis Semi Sans CN"/>
                <w:lang w:val="en-US"/>
              </w:rPr>
            </w:pPr>
            <w:r>
              <w:rPr>
                <w:rFonts w:ascii="Rotis Semi Sans CN" w:hAnsi="Rotis Semi Sans CN"/>
                <w:lang w:val="en-US"/>
              </w:rPr>
              <w:t xml:space="preserve">N.B. </w:t>
            </w:r>
          </w:p>
        </w:tc>
      </w:tr>
      <w:tr w:rsidR="00E6204E" w:rsidRPr="00604941" w:rsidTr="00BF2AFF">
        <w:tc>
          <w:tcPr>
            <w:tcW w:w="2340" w:type="dxa"/>
          </w:tcPr>
          <w:p w:rsidR="00E6204E" w:rsidRPr="004B6A49" w:rsidRDefault="00E6204E" w:rsidP="00BF2AFF">
            <w:pPr>
              <w:contextualSpacing/>
              <w:rPr>
                <w:rFonts w:ascii="Rotis Semi Sans CN" w:hAnsi="Rotis Semi Sans CN"/>
                <w:lang w:val="en-US"/>
              </w:rPr>
            </w:pPr>
            <w:r w:rsidRPr="004B6A49">
              <w:rPr>
                <w:rFonts w:ascii="Rotis Semi Sans CN" w:hAnsi="Rotis Semi Sans CN"/>
                <w:lang w:val="en-US"/>
              </w:rPr>
              <w:t>Maria</w:t>
            </w:r>
          </w:p>
        </w:tc>
        <w:tc>
          <w:tcPr>
            <w:tcW w:w="2322" w:type="dxa"/>
          </w:tcPr>
          <w:p w:rsidR="00E6204E" w:rsidRPr="004B6A49" w:rsidRDefault="00E6204E" w:rsidP="00BF2AFF">
            <w:pPr>
              <w:contextualSpacing/>
              <w:jc w:val="center"/>
              <w:rPr>
                <w:rFonts w:ascii="Rotis Semi Sans CN" w:hAnsi="Rotis Semi Sans CN"/>
                <w:lang w:val="en-US"/>
              </w:rPr>
            </w:pPr>
            <w:r>
              <w:rPr>
                <w:rFonts w:ascii="Rotis Semi Sans CN" w:hAnsi="Rotis Semi Sans CN"/>
                <w:lang w:val="en-US"/>
              </w:rPr>
              <w:t xml:space="preserve">14.00-18.30 Not </w:t>
            </w:r>
          </w:p>
        </w:tc>
        <w:tc>
          <w:tcPr>
            <w:tcW w:w="2319" w:type="dxa"/>
            <w:shd w:val="clear" w:color="auto" w:fill="E5B8B7" w:themeFill="accent2" w:themeFillTint="66"/>
          </w:tcPr>
          <w:p w:rsidR="00E6204E" w:rsidRPr="004B6A49" w:rsidRDefault="00E6204E" w:rsidP="00BF2AFF">
            <w:pPr>
              <w:contextualSpacing/>
              <w:jc w:val="center"/>
              <w:rPr>
                <w:rFonts w:ascii="Rotis Semi Sans CN" w:hAnsi="Rotis Semi Sans CN"/>
                <w:lang w:val="en-US"/>
              </w:rPr>
            </w:pPr>
            <w:r>
              <w:rPr>
                <w:rFonts w:ascii="Rotis Semi Sans CN" w:hAnsi="Rotis Semi Sans CN"/>
              </w:rPr>
              <w:t>14.00-18.30 +V Naut</w:t>
            </w:r>
          </w:p>
        </w:tc>
        <w:tc>
          <w:tcPr>
            <w:tcW w:w="2324" w:type="dxa"/>
          </w:tcPr>
          <w:p w:rsidR="00E6204E" w:rsidRPr="004B6A49" w:rsidRDefault="00E6204E" w:rsidP="00BF2AFF">
            <w:pPr>
              <w:contextualSpacing/>
              <w:jc w:val="center"/>
              <w:rPr>
                <w:rFonts w:ascii="Rotis Semi Sans CN" w:hAnsi="Rotis Semi Sans CN"/>
                <w:lang w:val="en-US"/>
              </w:rPr>
            </w:pPr>
            <w:r w:rsidRPr="004B6A49">
              <w:rPr>
                <w:rFonts w:ascii="Rotis Semi Sans CN" w:hAnsi="Rotis Semi Sans CN"/>
                <w:lang w:val="en-US"/>
              </w:rPr>
              <w:t>12.00-18.30</w:t>
            </w:r>
          </w:p>
        </w:tc>
        <w:tc>
          <w:tcPr>
            <w:tcW w:w="2326" w:type="dxa"/>
            <w:shd w:val="clear" w:color="auto" w:fill="FFFFFF" w:themeFill="background1"/>
          </w:tcPr>
          <w:p w:rsidR="00E6204E" w:rsidRPr="004B6A49" w:rsidRDefault="00E6204E" w:rsidP="00BF2AFF">
            <w:pPr>
              <w:contextualSpacing/>
              <w:jc w:val="center"/>
              <w:rPr>
                <w:rFonts w:ascii="Rotis Semi Sans CN" w:hAnsi="Rotis Semi Sans CN"/>
                <w:lang w:val="en-US"/>
              </w:rPr>
            </w:pPr>
            <w:r>
              <w:rPr>
                <w:rFonts w:ascii="Rotis Semi Sans CN" w:hAnsi="Rotis Semi Sans CN"/>
                <w:lang w:val="en-US"/>
              </w:rPr>
              <w:t xml:space="preserve">14.00-18.30 </w:t>
            </w:r>
            <w:proofErr w:type="spellStart"/>
            <w:r>
              <w:rPr>
                <w:rFonts w:ascii="Rotis Semi Sans CN" w:hAnsi="Rotis Semi Sans CN"/>
                <w:lang w:val="en-US"/>
              </w:rPr>
              <w:t>Naut</w:t>
            </w:r>
            <w:proofErr w:type="spellEnd"/>
          </w:p>
        </w:tc>
        <w:tc>
          <w:tcPr>
            <w:tcW w:w="2317" w:type="dxa"/>
          </w:tcPr>
          <w:p w:rsidR="00E6204E" w:rsidRPr="004B6A49" w:rsidRDefault="00E6204E" w:rsidP="00BF2AFF">
            <w:pPr>
              <w:contextualSpacing/>
              <w:jc w:val="center"/>
              <w:rPr>
                <w:rFonts w:ascii="Rotis Semi Sans CN" w:hAnsi="Rotis Semi Sans CN"/>
                <w:lang w:val="en-US"/>
              </w:rPr>
            </w:pPr>
          </w:p>
        </w:tc>
      </w:tr>
      <w:tr w:rsidR="00E6204E" w:rsidRPr="00BD3D99" w:rsidTr="00BF2AFF">
        <w:tc>
          <w:tcPr>
            <w:tcW w:w="2340" w:type="dxa"/>
          </w:tcPr>
          <w:p w:rsidR="00E6204E" w:rsidRPr="004B6A49" w:rsidRDefault="00E6204E" w:rsidP="00BF2AFF">
            <w:pPr>
              <w:contextualSpacing/>
              <w:rPr>
                <w:rFonts w:ascii="Rotis Semi Sans CN" w:hAnsi="Rotis Semi Sans CN"/>
                <w:lang w:val="en-US"/>
              </w:rPr>
            </w:pPr>
            <w:r w:rsidRPr="004B6A49">
              <w:rPr>
                <w:rFonts w:ascii="Rotis Semi Sans CN" w:hAnsi="Rotis Semi Sans CN"/>
                <w:lang w:val="en-US"/>
              </w:rPr>
              <w:t>Mirjam (stage)</w:t>
            </w:r>
          </w:p>
        </w:tc>
        <w:tc>
          <w:tcPr>
            <w:tcW w:w="2322" w:type="dxa"/>
            <w:shd w:val="clear" w:color="auto" w:fill="D6E3BC"/>
          </w:tcPr>
          <w:p w:rsidR="00E6204E" w:rsidRDefault="00E6204E" w:rsidP="00BF2AFF">
            <w:pPr>
              <w:contextualSpacing/>
              <w:jc w:val="center"/>
              <w:rPr>
                <w:rFonts w:ascii="Rotis Semi Sans CN" w:hAnsi="Rotis Semi Sans CN"/>
                <w:lang w:val="en-US"/>
              </w:rPr>
            </w:pPr>
            <w:r>
              <w:rPr>
                <w:rFonts w:ascii="Rotis Semi Sans CN" w:hAnsi="Rotis Semi Sans CN"/>
                <w:lang w:val="en-US"/>
              </w:rPr>
              <w:t>13.00-18.30</w:t>
            </w:r>
            <w:r w:rsidRPr="004B6A49">
              <w:rPr>
                <w:rFonts w:ascii="Rotis Semi Sans CN" w:hAnsi="Rotis Semi Sans CN"/>
                <w:lang w:val="en-US"/>
              </w:rPr>
              <w:t xml:space="preserve"> (Not</w:t>
            </w:r>
          </w:p>
          <w:p w:rsidR="00E6204E" w:rsidRPr="004B6A49" w:rsidRDefault="00E6204E" w:rsidP="00BF2AFF">
            <w:pPr>
              <w:contextualSpacing/>
              <w:jc w:val="center"/>
              <w:rPr>
                <w:rFonts w:ascii="Rotis Semi Sans CN" w:hAnsi="Rotis Semi Sans CN"/>
                <w:lang w:val="en-US"/>
              </w:rPr>
            </w:pPr>
            <w:r w:rsidRPr="004B6A49">
              <w:rPr>
                <w:rFonts w:ascii="Rotis Semi Sans CN" w:hAnsi="Rotis Semi Sans CN"/>
                <w:lang w:val="en-US"/>
              </w:rPr>
              <w:t xml:space="preserve"> </w:t>
            </w:r>
            <w:r>
              <w:rPr>
                <w:rFonts w:ascii="Rotis Semi Sans CN" w:hAnsi="Rotis Semi Sans CN"/>
                <w:lang w:val="en-US"/>
              </w:rPr>
              <w:t>( dependence</w:t>
            </w:r>
            <w:r w:rsidRPr="004B6A49">
              <w:rPr>
                <w:rFonts w:ascii="Rotis Semi Sans CN" w:hAnsi="Rotis Semi Sans CN"/>
                <w:lang w:val="en-US"/>
              </w:rPr>
              <w:t>)</w:t>
            </w:r>
          </w:p>
        </w:tc>
        <w:tc>
          <w:tcPr>
            <w:tcW w:w="2319" w:type="dxa"/>
            <w:shd w:val="clear" w:color="auto" w:fill="D6E3BC"/>
          </w:tcPr>
          <w:p w:rsidR="00E6204E" w:rsidRPr="004B6A49" w:rsidRDefault="00E6204E" w:rsidP="00BF2AFF">
            <w:pPr>
              <w:contextualSpacing/>
              <w:jc w:val="center"/>
              <w:rPr>
                <w:rFonts w:ascii="Rotis Semi Sans CN" w:hAnsi="Rotis Semi Sans CN"/>
                <w:lang w:val="en-US"/>
              </w:rPr>
            </w:pPr>
            <w:r>
              <w:rPr>
                <w:rFonts w:ascii="Rotis Semi Sans CN" w:hAnsi="Rotis Semi Sans CN"/>
                <w:lang w:val="en-US"/>
              </w:rPr>
              <w:t>13.00-18.30</w:t>
            </w:r>
            <w:r w:rsidRPr="004B6A49">
              <w:rPr>
                <w:rFonts w:ascii="Rotis Semi Sans CN" w:hAnsi="Rotis Semi Sans CN"/>
                <w:lang w:val="en-US"/>
              </w:rPr>
              <w:t xml:space="preserve"> (Not </w:t>
            </w:r>
            <w:r>
              <w:rPr>
                <w:rFonts w:ascii="Rotis Semi Sans CN" w:hAnsi="Rotis Semi Sans CN"/>
                <w:lang w:val="en-US"/>
              </w:rPr>
              <w:t>(dependence</w:t>
            </w:r>
            <w:r w:rsidRPr="004B6A49">
              <w:rPr>
                <w:rFonts w:ascii="Rotis Semi Sans CN" w:hAnsi="Rotis Semi Sans CN"/>
                <w:lang w:val="en-US"/>
              </w:rPr>
              <w:t>)</w:t>
            </w:r>
          </w:p>
        </w:tc>
        <w:tc>
          <w:tcPr>
            <w:tcW w:w="2324" w:type="dxa"/>
            <w:shd w:val="clear" w:color="auto" w:fill="D6E3BC"/>
          </w:tcPr>
          <w:p w:rsidR="00E6204E" w:rsidRPr="00BD3D99" w:rsidRDefault="00E6204E" w:rsidP="00BF2AFF">
            <w:pPr>
              <w:contextualSpacing/>
              <w:jc w:val="center"/>
              <w:rPr>
                <w:rFonts w:ascii="Rotis Semi Sans CN" w:hAnsi="Rotis Semi Sans CN"/>
              </w:rPr>
            </w:pPr>
            <w:r w:rsidRPr="00BD3D99">
              <w:rPr>
                <w:rFonts w:ascii="Rotis Semi Sans CN" w:hAnsi="Rotis Semi Sans CN"/>
              </w:rPr>
              <w:t>13.</w:t>
            </w:r>
            <w:r>
              <w:rPr>
                <w:rFonts w:ascii="Rotis Semi Sans CN" w:hAnsi="Rotis Semi Sans CN"/>
              </w:rPr>
              <w:t>00</w:t>
            </w:r>
            <w:r w:rsidRPr="00BD3D99">
              <w:rPr>
                <w:rFonts w:ascii="Rotis Semi Sans CN" w:hAnsi="Rotis Semi Sans CN"/>
              </w:rPr>
              <w:t>-18.30 (</w:t>
            </w:r>
            <w:proofErr w:type="spellStart"/>
            <w:r w:rsidRPr="00BD3D99">
              <w:rPr>
                <w:rFonts w:ascii="Rotis Semi Sans CN" w:hAnsi="Rotis Semi Sans CN"/>
              </w:rPr>
              <w:t>Not</w:t>
            </w:r>
            <w:proofErr w:type="spellEnd"/>
            <w:r w:rsidRPr="00BD3D99">
              <w:rPr>
                <w:rFonts w:ascii="Rotis Semi Sans CN" w:hAnsi="Rotis Semi Sans CN"/>
              </w:rPr>
              <w:t xml:space="preserve"> dependance)</w:t>
            </w:r>
          </w:p>
        </w:tc>
        <w:tc>
          <w:tcPr>
            <w:tcW w:w="2326" w:type="dxa"/>
            <w:shd w:val="clear" w:color="auto" w:fill="D6E3BC"/>
          </w:tcPr>
          <w:p w:rsidR="00E6204E" w:rsidRPr="00BD3D99" w:rsidRDefault="00E6204E" w:rsidP="00BF2AFF">
            <w:pPr>
              <w:contextualSpacing/>
              <w:jc w:val="center"/>
              <w:rPr>
                <w:rFonts w:ascii="Rotis Semi Sans CN" w:hAnsi="Rotis Semi Sans CN"/>
              </w:rPr>
            </w:pPr>
            <w:r>
              <w:rPr>
                <w:rFonts w:ascii="Rotis Semi Sans CN" w:hAnsi="Rotis Semi Sans CN"/>
              </w:rPr>
              <w:t>13.00</w:t>
            </w:r>
            <w:r w:rsidRPr="00BD3D99">
              <w:rPr>
                <w:rFonts w:ascii="Rotis Semi Sans CN" w:hAnsi="Rotis Semi Sans CN"/>
              </w:rPr>
              <w:t>-18.30 (</w:t>
            </w:r>
            <w:proofErr w:type="spellStart"/>
            <w:r w:rsidRPr="00BD3D99">
              <w:rPr>
                <w:rFonts w:ascii="Rotis Semi Sans CN" w:hAnsi="Rotis Semi Sans CN"/>
              </w:rPr>
              <w:t>Not</w:t>
            </w:r>
            <w:proofErr w:type="spellEnd"/>
            <w:r w:rsidRPr="00BD3D99">
              <w:rPr>
                <w:rFonts w:ascii="Rotis Semi Sans CN" w:hAnsi="Rotis Semi Sans CN"/>
              </w:rPr>
              <w:t xml:space="preserve"> dependance)</w:t>
            </w:r>
          </w:p>
        </w:tc>
        <w:tc>
          <w:tcPr>
            <w:tcW w:w="2317" w:type="dxa"/>
          </w:tcPr>
          <w:p w:rsidR="00E6204E" w:rsidRPr="00BD3D99" w:rsidRDefault="00E6204E" w:rsidP="00BF2AFF">
            <w:pPr>
              <w:contextualSpacing/>
              <w:jc w:val="center"/>
              <w:rPr>
                <w:rFonts w:ascii="Rotis Semi Sans CN" w:hAnsi="Rotis Semi Sans CN"/>
              </w:rPr>
            </w:pPr>
          </w:p>
        </w:tc>
      </w:tr>
      <w:tr w:rsidR="00E6204E" w:rsidRPr="00BD3D99" w:rsidTr="00BF2AFF">
        <w:tc>
          <w:tcPr>
            <w:tcW w:w="2340" w:type="dxa"/>
            <w:shd w:val="clear" w:color="auto" w:fill="D9D9D9"/>
          </w:tcPr>
          <w:p w:rsidR="00E6204E" w:rsidRPr="00BD3D99" w:rsidRDefault="00E6204E" w:rsidP="00BF2AFF">
            <w:pPr>
              <w:contextualSpacing/>
              <w:rPr>
                <w:rFonts w:ascii="Rotis Semi Sans CN" w:hAnsi="Rotis Semi Sans CN"/>
              </w:rPr>
            </w:pPr>
          </w:p>
        </w:tc>
        <w:tc>
          <w:tcPr>
            <w:tcW w:w="2322" w:type="dxa"/>
            <w:shd w:val="clear" w:color="auto" w:fill="D9D9D9"/>
          </w:tcPr>
          <w:p w:rsidR="00E6204E" w:rsidRPr="00BD3D99" w:rsidRDefault="00E6204E" w:rsidP="00BF2AFF">
            <w:pPr>
              <w:contextualSpacing/>
              <w:jc w:val="center"/>
              <w:rPr>
                <w:rFonts w:ascii="Rotis Semi Sans CN" w:hAnsi="Rotis Semi Sans CN"/>
              </w:rPr>
            </w:pPr>
          </w:p>
        </w:tc>
        <w:tc>
          <w:tcPr>
            <w:tcW w:w="2319" w:type="dxa"/>
            <w:shd w:val="clear" w:color="auto" w:fill="D9D9D9"/>
          </w:tcPr>
          <w:p w:rsidR="00E6204E" w:rsidRPr="00BD3D99" w:rsidRDefault="00E6204E" w:rsidP="00BF2AFF">
            <w:pPr>
              <w:contextualSpacing/>
              <w:jc w:val="center"/>
              <w:rPr>
                <w:rFonts w:ascii="Rotis Semi Sans CN" w:hAnsi="Rotis Semi Sans CN"/>
              </w:rPr>
            </w:pPr>
          </w:p>
        </w:tc>
        <w:tc>
          <w:tcPr>
            <w:tcW w:w="2324" w:type="dxa"/>
            <w:shd w:val="clear" w:color="auto" w:fill="D9D9D9"/>
          </w:tcPr>
          <w:p w:rsidR="00E6204E" w:rsidRPr="00BD3D99" w:rsidRDefault="00E6204E" w:rsidP="00BF2AFF">
            <w:pPr>
              <w:contextualSpacing/>
              <w:jc w:val="center"/>
              <w:rPr>
                <w:rFonts w:ascii="Rotis Semi Sans CN" w:hAnsi="Rotis Semi Sans CN"/>
              </w:rPr>
            </w:pPr>
          </w:p>
        </w:tc>
        <w:tc>
          <w:tcPr>
            <w:tcW w:w="2326" w:type="dxa"/>
            <w:shd w:val="clear" w:color="auto" w:fill="D9D9D9"/>
          </w:tcPr>
          <w:p w:rsidR="00E6204E" w:rsidRPr="00BD3D99" w:rsidRDefault="00E6204E" w:rsidP="00BF2AFF">
            <w:pPr>
              <w:contextualSpacing/>
              <w:jc w:val="center"/>
              <w:rPr>
                <w:rFonts w:ascii="Rotis Semi Sans CN" w:hAnsi="Rotis Semi Sans CN"/>
              </w:rPr>
            </w:pPr>
          </w:p>
        </w:tc>
        <w:tc>
          <w:tcPr>
            <w:tcW w:w="2317" w:type="dxa"/>
            <w:shd w:val="clear" w:color="auto" w:fill="D9D9D9"/>
          </w:tcPr>
          <w:p w:rsidR="00E6204E" w:rsidRPr="00BD3D99" w:rsidRDefault="00E6204E" w:rsidP="00BF2AFF">
            <w:pPr>
              <w:contextualSpacing/>
              <w:jc w:val="center"/>
              <w:rPr>
                <w:rFonts w:ascii="Rotis Semi Sans CN" w:hAnsi="Rotis Semi Sans CN"/>
              </w:rPr>
            </w:pPr>
          </w:p>
        </w:tc>
      </w:tr>
      <w:tr w:rsidR="00E6204E" w:rsidRPr="00BD3D99" w:rsidTr="00BF2AFF">
        <w:tc>
          <w:tcPr>
            <w:tcW w:w="2340" w:type="dxa"/>
          </w:tcPr>
          <w:p w:rsidR="00E6204E" w:rsidRPr="00BD3D99" w:rsidRDefault="00E6204E" w:rsidP="00BF2AFF">
            <w:pPr>
              <w:contextualSpacing/>
              <w:rPr>
                <w:rFonts w:ascii="Rotis Semi Sans CN" w:hAnsi="Rotis Semi Sans CN"/>
              </w:rPr>
            </w:pPr>
            <w:r w:rsidRPr="00BD3D99">
              <w:rPr>
                <w:rFonts w:ascii="Rotis Semi Sans CN" w:hAnsi="Rotis Semi Sans CN"/>
              </w:rPr>
              <w:t>Groep 3</w:t>
            </w:r>
          </w:p>
        </w:tc>
        <w:tc>
          <w:tcPr>
            <w:tcW w:w="2322" w:type="dxa"/>
            <w:shd w:val="clear" w:color="auto" w:fill="D9D9D9"/>
          </w:tcPr>
          <w:p w:rsidR="00E6204E" w:rsidRPr="00BD3D99" w:rsidRDefault="00E6204E" w:rsidP="00BF2AFF">
            <w:pPr>
              <w:contextualSpacing/>
              <w:jc w:val="center"/>
              <w:rPr>
                <w:rFonts w:ascii="Rotis Semi Sans CN" w:hAnsi="Rotis Semi Sans CN"/>
              </w:rPr>
            </w:pPr>
          </w:p>
        </w:tc>
        <w:tc>
          <w:tcPr>
            <w:tcW w:w="2319" w:type="dxa"/>
            <w:shd w:val="clear" w:color="auto" w:fill="D9D9D9"/>
          </w:tcPr>
          <w:p w:rsidR="00E6204E" w:rsidRPr="00BD3D99" w:rsidRDefault="00E6204E" w:rsidP="00BF2AFF">
            <w:pPr>
              <w:contextualSpacing/>
              <w:jc w:val="center"/>
              <w:rPr>
                <w:rFonts w:ascii="Rotis Semi Sans CN" w:hAnsi="Rotis Semi Sans CN"/>
              </w:rPr>
            </w:pPr>
          </w:p>
        </w:tc>
        <w:tc>
          <w:tcPr>
            <w:tcW w:w="2324" w:type="dxa"/>
            <w:shd w:val="clear" w:color="auto" w:fill="D9D9D9"/>
          </w:tcPr>
          <w:p w:rsidR="00E6204E" w:rsidRPr="00BD3D99" w:rsidRDefault="00E6204E" w:rsidP="00BF2AFF">
            <w:pPr>
              <w:contextualSpacing/>
              <w:jc w:val="center"/>
              <w:rPr>
                <w:rFonts w:ascii="Rotis Semi Sans CN" w:hAnsi="Rotis Semi Sans CN"/>
              </w:rPr>
            </w:pPr>
          </w:p>
        </w:tc>
        <w:tc>
          <w:tcPr>
            <w:tcW w:w="2326" w:type="dxa"/>
            <w:shd w:val="clear" w:color="auto" w:fill="D9D9D9"/>
          </w:tcPr>
          <w:p w:rsidR="00E6204E" w:rsidRPr="00BD3D99" w:rsidRDefault="00E6204E" w:rsidP="00BF2AFF">
            <w:pPr>
              <w:contextualSpacing/>
              <w:jc w:val="center"/>
              <w:rPr>
                <w:rFonts w:ascii="Rotis Semi Sans CN" w:hAnsi="Rotis Semi Sans CN"/>
              </w:rPr>
            </w:pPr>
          </w:p>
        </w:tc>
        <w:tc>
          <w:tcPr>
            <w:tcW w:w="2317" w:type="dxa"/>
            <w:shd w:val="clear" w:color="auto" w:fill="D9D9D9"/>
          </w:tcPr>
          <w:p w:rsidR="00E6204E" w:rsidRPr="00BD3D99" w:rsidRDefault="00E6204E" w:rsidP="00BF2AFF">
            <w:pPr>
              <w:contextualSpacing/>
              <w:jc w:val="center"/>
              <w:rPr>
                <w:rFonts w:ascii="Rotis Semi Sans CN" w:hAnsi="Rotis Semi Sans CN"/>
              </w:rPr>
            </w:pPr>
          </w:p>
        </w:tc>
      </w:tr>
      <w:tr w:rsidR="00E6204E" w:rsidRPr="000B1528" w:rsidTr="00BF2AFF">
        <w:tc>
          <w:tcPr>
            <w:tcW w:w="2340" w:type="dxa"/>
          </w:tcPr>
          <w:p w:rsidR="00E6204E" w:rsidRPr="00BD3D99" w:rsidRDefault="00E6204E" w:rsidP="00BF2AFF">
            <w:pPr>
              <w:contextualSpacing/>
              <w:rPr>
                <w:rFonts w:ascii="Rotis Semi Sans CN" w:hAnsi="Rotis Semi Sans CN"/>
              </w:rPr>
            </w:pPr>
            <w:r w:rsidRPr="00BD3D99">
              <w:rPr>
                <w:rFonts w:ascii="Rotis Semi Sans CN" w:hAnsi="Rotis Semi Sans CN"/>
              </w:rPr>
              <w:t>Marlies</w:t>
            </w:r>
          </w:p>
        </w:tc>
        <w:tc>
          <w:tcPr>
            <w:tcW w:w="2322" w:type="dxa"/>
            <w:shd w:val="clear" w:color="auto" w:fill="B8CCE4"/>
          </w:tcPr>
          <w:p w:rsidR="00E6204E" w:rsidRPr="00BD3D99" w:rsidRDefault="00E6204E" w:rsidP="00BF2AFF">
            <w:pPr>
              <w:contextualSpacing/>
              <w:jc w:val="center"/>
              <w:rPr>
                <w:rFonts w:ascii="Rotis Semi Sans CN" w:hAnsi="Rotis Semi Sans CN"/>
              </w:rPr>
            </w:pPr>
            <w:r w:rsidRPr="00BD3D99">
              <w:rPr>
                <w:rFonts w:ascii="Rotis Semi Sans CN" w:hAnsi="Rotis Semi Sans CN"/>
              </w:rPr>
              <w:t xml:space="preserve">Vrij </w:t>
            </w:r>
          </w:p>
        </w:tc>
        <w:tc>
          <w:tcPr>
            <w:tcW w:w="2319" w:type="dxa"/>
            <w:shd w:val="clear" w:color="auto" w:fill="auto"/>
          </w:tcPr>
          <w:p w:rsidR="00E6204E" w:rsidRPr="00BD3D99" w:rsidRDefault="00E6204E" w:rsidP="00BF2AFF">
            <w:pPr>
              <w:contextualSpacing/>
              <w:rPr>
                <w:rFonts w:ascii="Rotis Semi Sans CN" w:hAnsi="Rotis Semi Sans CN"/>
              </w:rPr>
            </w:pPr>
            <w:r w:rsidRPr="00BD3D99">
              <w:rPr>
                <w:rFonts w:ascii="Rotis Semi Sans CN" w:hAnsi="Rotis Semi Sans CN"/>
              </w:rPr>
              <w:t xml:space="preserve">       14.00-18.00* </w:t>
            </w:r>
            <w:proofErr w:type="spellStart"/>
            <w:r w:rsidRPr="00BD3D99">
              <w:rPr>
                <w:rFonts w:ascii="Rotis Semi Sans CN" w:hAnsi="Rotis Semi Sans CN"/>
              </w:rPr>
              <w:t>Not</w:t>
            </w:r>
            <w:proofErr w:type="spellEnd"/>
          </w:p>
        </w:tc>
        <w:tc>
          <w:tcPr>
            <w:tcW w:w="2324" w:type="dxa"/>
            <w:shd w:val="clear" w:color="auto" w:fill="FFFFFF"/>
          </w:tcPr>
          <w:p w:rsidR="00E6204E" w:rsidRPr="004B6A49" w:rsidRDefault="00E6204E" w:rsidP="00BF2AFF">
            <w:pPr>
              <w:contextualSpacing/>
              <w:jc w:val="center"/>
              <w:rPr>
                <w:rFonts w:ascii="Rotis Semi Sans CN" w:hAnsi="Rotis Semi Sans CN"/>
              </w:rPr>
            </w:pPr>
            <w:r w:rsidRPr="00BD3D99">
              <w:rPr>
                <w:rFonts w:ascii="Rotis Semi Sans CN" w:hAnsi="Rotis Semi Sans CN"/>
              </w:rPr>
              <w:t>12.00-</w:t>
            </w:r>
            <w:r>
              <w:rPr>
                <w:rFonts w:ascii="Rotis Semi Sans CN" w:hAnsi="Rotis Semi Sans CN"/>
              </w:rPr>
              <w:t>15.00</w:t>
            </w:r>
          </w:p>
        </w:tc>
        <w:tc>
          <w:tcPr>
            <w:tcW w:w="2326" w:type="dxa"/>
            <w:shd w:val="clear" w:color="auto" w:fill="FFFFFF"/>
          </w:tcPr>
          <w:p w:rsidR="00E6204E" w:rsidRPr="004B6A49" w:rsidRDefault="00E6204E" w:rsidP="00BF2AFF">
            <w:pPr>
              <w:contextualSpacing/>
              <w:jc w:val="center"/>
              <w:rPr>
                <w:rFonts w:ascii="Rotis Semi Sans CN" w:hAnsi="Rotis Semi Sans CN"/>
              </w:rPr>
            </w:pPr>
            <w:r>
              <w:rPr>
                <w:rFonts w:ascii="Rotis Semi Sans CN" w:hAnsi="Rotis Semi Sans CN"/>
              </w:rPr>
              <w:t>Kantoor</w:t>
            </w:r>
          </w:p>
        </w:tc>
        <w:tc>
          <w:tcPr>
            <w:tcW w:w="2317" w:type="dxa"/>
            <w:shd w:val="clear" w:color="auto" w:fill="FFFFFF"/>
          </w:tcPr>
          <w:p w:rsidR="00E6204E" w:rsidRPr="00BD3D99" w:rsidRDefault="00E6204E" w:rsidP="00BF2AFF">
            <w:pPr>
              <w:contextualSpacing/>
              <w:jc w:val="center"/>
              <w:rPr>
                <w:rFonts w:ascii="Rotis Semi Sans CN" w:hAnsi="Rotis Semi Sans CN"/>
              </w:rPr>
            </w:pPr>
            <w:r>
              <w:rPr>
                <w:rFonts w:ascii="Rotis Semi Sans CN" w:hAnsi="Rotis Semi Sans CN"/>
              </w:rPr>
              <w:t>Kantoor</w:t>
            </w:r>
          </w:p>
        </w:tc>
      </w:tr>
      <w:tr w:rsidR="00E6204E" w:rsidRPr="00F74CDA" w:rsidTr="00BF2AFF">
        <w:trPr>
          <w:trHeight w:val="265"/>
        </w:trPr>
        <w:tc>
          <w:tcPr>
            <w:tcW w:w="2340" w:type="dxa"/>
          </w:tcPr>
          <w:p w:rsidR="00E6204E" w:rsidRPr="00BD3D99" w:rsidRDefault="00E6204E" w:rsidP="00BF2AFF">
            <w:pPr>
              <w:contextualSpacing/>
              <w:rPr>
                <w:rFonts w:ascii="Rotis Semi Sans CN" w:hAnsi="Rotis Semi Sans CN"/>
              </w:rPr>
            </w:pPr>
            <w:r w:rsidRPr="00BD3D99">
              <w:rPr>
                <w:rFonts w:ascii="Rotis Semi Sans CN" w:hAnsi="Rotis Semi Sans CN"/>
              </w:rPr>
              <w:t>Soraya</w:t>
            </w:r>
          </w:p>
        </w:tc>
        <w:tc>
          <w:tcPr>
            <w:tcW w:w="2322" w:type="dxa"/>
            <w:shd w:val="clear" w:color="auto" w:fill="FFFFFF" w:themeFill="background1"/>
          </w:tcPr>
          <w:p w:rsidR="00E6204E" w:rsidRPr="00F74CDA" w:rsidRDefault="00E6204E" w:rsidP="00BF2AFF">
            <w:pPr>
              <w:contextualSpacing/>
              <w:jc w:val="center"/>
              <w:rPr>
                <w:rFonts w:ascii="Rotis Semi Sans CN" w:hAnsi="Rotis Semi Sans CN"/>
              </w:rPr>
            </w:pPr>
            <w:r>
              <w:rPr>
                <w:rFonts w:ascii="Rotis Semi Sans CN" w:hAnsi="Rotis Semi Sans CN"/>
              </w:rPr>
              <w:t>Boventallig</w:t>
            </w:r>
          </w:p>
        </w:tc>
        <w:tc>
          <w:tcPr>
            <w:tcW w:w="2319" w:type="dxa"/>
            <w:shd w:val="clear" w:color="auto" w:fill="FFFFFF" w:themeFill="background1"/>
          </w:tcPr>
          <w:p w:rsidR="00E6204E" w:rsidRPr="000B1528" w:rsidRDefault="00E6204E" w:rsidP="00BF2AFF">
            <w:pPr>
              <w:contextualSpacing/>
              <w:jc w:val="center"/>
              <w:rPr>
                <w:rFonts w:ascii="Rotis Semi Sans CN" w:hAnsi="Rotis Semi Sans CN"/>
                <w:lang w:val="en-US"/>
              </w:rPr>
            </w:pPr>
            <w:r w:rsidRPr="00F74CDA">
              <w:rPr>
                <w:rFonts w:ascii="Rotis Semi Sans CN" w:hAnsi="Rotis Semi Sans CN"/>
                <w:lang w:val="en-US"/>
              </w:rPr>
              <w:t xml:space="preserve">14.15-18.00 </w:t>
            </w:r>
            <w:proofErr w:type="spellStart"/>
            <w:r w:rsidRPr="00F74CDA">
              <w:rPr>
                <w:rFonts w:ascii="Rotis Semi Sans CN" w:hAnsi="Rotis Semi Sans CN"/>
                <w:lang w:val="en-US"/>
              </w:rPr>
              <w:t>Fie</w:t>
            </w:r>
            <w:r w:rsidRPr="000B1528">
              <w:rPr>
                <w:rFonts w:ascii="Rotis Semi Sans CN" w:hAnsi="Rotis Semi Sans CN"/>
                <w:lang w:val="en-US"/>
              </w:rPr>
              <w:t>p</w:t>
            </w:r>
            <w:proofErr w:type="spellEnd"/>
            <w:r w:rsidRPr="000B1528">
              <w:rPr>
                <w:rFonts w:ascii="Rotis Semi Sans CN" w:hAnsi="Rotis Semi Sans CN"/>
                <w:lang w:val="en-US"/>
              </w:rPr>
              <w:t xml:space="preserve"> </w:t>
            </w:r>
          </w:p>
        </w:tc>
        <w:tc>
          <w:tcPr>
            <w:tcW w:w="2324" w:type="dxa"/>
            <w:shd w:val="clear" w:color="auto" w:fill="FFFFFF" w:themeFill="background1"/>
          </w:tcPr>
          <w:p w:rsidR="00E6204E" w:rsidRPr="000B1528" w:rsidRDefault="00E6204E" w:rsidP="00BF2AFF">
            <w:pPr>
              <w:contextualSpacing/>
              <w:jc w:val="center"/>
              <w:rPr>
                <w:rFonts w:ascii="Rotis Semi Sans CN" w:hAnsi="Rotis Semi Sans CN"/>
                <w:lang w:val="en-US"/>
              </w:rPr>
            </w:pPr>
          </w:p>
        </w:tc>
        <w:tc>
          <w:tcPr>
            <w:tcW w:w="2326" w:type="dxa"/>
            <w:shd w:val="clear" w:color="auto" w:fill="FFFFFF" w:themeFill="background1"/>
          </w:tcPr>
          <w:p w:rsidR="00E6204E" w:rsidRPr="000B1528" w:rsidRDefault="00E6204E" w:rsidP="00BF2AFF">
            <w:pPr>
              <w:contextualSpacing/>
              <w:jc w:val="center"/>
              <w:rPr>
                <w:rFonts w:ascii="Rotis Semi Sans CN" w:hAnsi="Rotis Semi Sans CN"/>
                <w:lang w:val="en-US"/>
              </w:rPr>
            </w:pPr>
          </w:p>
        </w:tc>
        <w:tc>
          <w:tcPr>
            <w:tcW w:w="2317" w:type="dxa"/>
            <w:shd w:val="clear" w:color="auto" w:fill="FFFFFF" w:themeFill="background1"/>
          </w:tcPr>
          <w:p w:rsidR="00E6204E" w:rsidRPr="000B1528" w:rsidRDefault="00E6204E" w:rsidP="00BF2AFF">
            <w:pPr>
              <w:contextualSpacing/>
              <w:jc w:val="center"/>
              <w:rPr>
                <w:rFonts w:ascii="Rotis Semi Sans CN" w:hAnsi="Rotis Semi Sans CN"/>
                <w:lang w:val="en-US"/>
              </w:rPr>
            </w:pPr>
            <w:r>
              <w:rPr>
                <w:rFonts w:ascii="Rotis Semi Sans CN" w:hAnsi="Rotis Semi Sans CN"/>
                <w:lang w:val="en-US"/>
              </w:rPr>
              <w:t xml:space="preserve">14.15-18.00 </w:t>
            </w:r>
            <w:proofErr w:type="spellStart"/>
            <w:r w:rsidRPr="000B1528">
              <w:rPr>
                <w:rFonts w:ascii="Rotis Semi Sans CN" w:hAnsi="Rotis Semi Sans CN"/>
                <w:lang w:val="en-US"/>
              </w:rPr>
              <w:t>Fiep</w:t>
            </w:r>
            <w:proofErr w:type="spellEnd"/>
          </w:p>
        </w:tc>
      </w:tr>
      <w:tr w:rsidR="00E6204E" w:rsidRPr="00F74CDA" w:rsidTr="00BF2AFF">
        <w:tc>
          <w:tcPr>
            <w:tcW w:w="2340" w:type="dxa"/>
          </w:tcPr>
          <w:p w:rsidR="00E6204E" w:rsidRPr="000B1528" w:rsidRDefault="00E6204E" w:rsidP="00BF2AFF">
            <w:pPr>
              <w:contextualSpacing/>
              <w:rPr>
                <w:rFonts w:ascii="Rotis Semi Sans CN" w:hAnsi="Rotis Semi Sans CN"/>
                <w:lang w:val="en-US"/>
              </w:rPr>
            </w:pPr>
            <w:r w:rsidRPr="000B1528">
              <w:rPr>
                <w:rFonts w:ascii="Rotis Semi Sans CN" w:hAnsi="Rotis Semi Sans CN"/>
                <w:lang w:val="en-US"/>
              </w:rPr>
              <w:t>Maria</w:t>
            </w:r>
          </w:p>
        </w:tc>
        <w:tc>
          <w:tcPr>
            <w:tcW w:w="2322" w:type="dxa"/>
            <w:shd w:val="clear" w:color="auto" w:fill="FFFFFF" w:themeFill="background1"/>
          </w:tcPr>
          <w:p w:rsidR="00E6204E" w:rsidRPr="000B1528" w:rsidRDefault="00E6204E" w:rsidP="00BF2AFF">
            <w:pPr>
              <w:contextualSpacing/>
              <w:jc w:val="center"/>
              <w:rPr>
                <w:rFonts w:ascii="Rotis Semi Sans CN" w:hAnsi="Rotis Semi Sans CN"/>
                <w:lang w:val="en-US"/>
              </w:rPr>
            </w:pPr>
          </w:p>
        </w:tc>
        <w:tc>
          <w:tcPr>
            <w:tcW w:w="2319" w:type="dxa"/>
          </w:tcPr>
          <w:p w:rsidR="00E6204E" w:rsidRPr="000B1528" w:rsidRDefault="00E6204E" w:rsidP="00BF2AFF">
            <w:pPr>
              <w:contextualSpacing/>
              <w:jc w:val="center"/>
              <w:rPr>
                <w:rFonts w:ascii="Rotis Semi Sans CN" w:hAnsi="Rotis Semi Sans CN"/>
                <w:lang w:val="en-US"/>
              </w:rPr>
            </w:pPr>
          </w:p>
        </w:tc>
        <w:tc>
          <w:tcPr>
            <w:tcW w:w="2324" w:type="dxa"/>
          </w:tcPr>
          <w:p w:rsidR="00E6204E" w:rsidRPr="000B1528" w:rsidRDefault="00E6204E" w:rsidP="00BF2AFF">
            <w:pPr>
              <w:contextualSpacing/>
              <w:jc w:val="center"/>
              <w:rPr>
                <w:rFonts w:ascii="Rotis Semi Sans CN" w:hAnsi="Rotis Semi Sans CN"/>
                <w:lang w:val="en-US"/>
              </w:rPr>
            </w:pPr>
          </w:p>
        </w:tc>
        <w:tc>
          <w:tcPr>
            <w:tcW w:w="2326" w:type="dxa"/>
          </w:tcPr>
          <w:p w:rsidR="00E6204E" w:rsidRPr="000B1528" w:rsidRDefault="00E6204E" w:rsidP="00BF2AFF">
            <w:pPr>
              <w:contextualSpacing/>
              <w:jc w:val="center"/>
              <w:rPr>
                <w:rFonts w:ascii="Rotis Semi Sans CN" w:hAnsi="Rotis Semi Sans CN"/>
                <w:lang w:val="en-US"/>
              </w:rPr>
            </w:pPr>
          </w:p>
        </w:tc>
        <w:tc>
          <w:tcPr>
            <w:tcW w:w="2317" w:type="dxa"/>
          </w:tcPr>
          <w:p w:rsidR="00E6204E" w:rsidRPr="000B1528" w:rsidRDefault="00E6204E" w:rsidP="00BF2AFF">
            <w:pPr>
              <w:contextualSpacing/>
              <w:jc w:val="center"/>
              <w:rPr>
                <w:rFonts w:ascii="Rotis Semi Sans CN" w:hAnsi="Rotis Semi Sans CN"/>
                <w:lang w:val="en-US"/>
              </w:rPr>
            </w:pPr>
          </w:p>
        </w:tc>
      </w:tr>
      <w:tr w:rsidR="00E6204E" w:rsidRPr="004B6A49" w:rsidTr="00BF2AFF">
        <w:tc>
          <w:tcPr>
            <w:tcW w:w="2340" w:type="dxa"/>
          </w:tcPr>
          <w:p w:rsidR="00E6204E" w:rsidRPr="000B1528" w:rsidRDefault="00E6204E" w:rsidP="00BF2AFF">
            <w:pPr>
              <w:contextualSpacing/>
              <w:rPr>
                <w:rFonts w:ascii="Rotis Semi Sans CN" w:hAnsi="Rotis Semi Sans CN"/>
                <w:lang w:val="en-US"/>
              </w:rPr>
            </w:pPr>
            <w:proofErr w:type="spellStart"/>
            <w:r w:rsidRPr="000B1528">
              <w:rPr>
                <w:rFonts w:ascii="Rotis Semi Sans CN" w:hAnsi="Rotis Semi Sans CN"/>
                <w:lang w:val="en-US"/>
              </w:rPr>
              <w:t>Marouane</w:t>
            </w:r>
            <w:proofErr w:type="spellEnd"/>
            <w:r w:rsidRPr="000B1528">
              <w:rPr>
                <w:rFonts w:ascii="Rotis Semi Sans CN" w:hAnsi="Rotis Semi Sans CN"/>
                <w:lang w:val="en-US"/>
              </w:rPr>
              <w:t xml:space="preserve"> (stage)</w:t>
            </w:r>
          </w:p>
        </w:tc>
        <w:tc>
          <w:tcPr>
            <w:tcW w:w="2322" w:type="dxa"/>
            <w:shd w:val="clear" w:color="auto" w:fill="D6E3BC"/>
          </w:tcPr>
          <w:p w:rsidR="00E6204E" w:rsidRPr="00F74CDA" w:rsidRDefault="00E6204E" w:rsidP="00BF2AFF">
            <w:pPr>
              <w:contextualSpacing/>
              <w:jc w:val="center"/>
              <w:rPr>
                <w:rFonts w:ascii="Rotis Semi Sans CN" w:hAnsi="Rotis Semi Sans CN"/>
                <w:lang w:val="en-US"/>
              </w:rPr>
            </w:pPr>
            <w:r w:rsidRPr="000B1528">
              <w:rPr>
                <w:rFonts w:ascii="Rotis Semi Sans CN" w:hAnsi="Rotis Semi Sans CN"/>
                <w:lang w:val="en-US"/>
              </w:rPr>
              <w:t>13.00</w:t>
            </w:r>
            <w:r w:rsidRPr="00F74CDA">
              <w:rPr>
                <w:rFonts w:ascii="Rotis Semi Sans CN" w:hAnsi="Rotis Semi Sans CN"/>
                <w:lang w:val="en-US"/>
              </w:rPr>
              <w:t>-18.30 Mont</w:t>
            </w:r>
          </w:p>
        </w:tc>
        <w:tc>
          <w:tcPr>
            <w:tcW w:w="2319" w:type="dxa"/>
            <w:shd w:val="clear" w:color="auto" w:fill="D6E3BC"/>
          </w:tcPr>
          <w:p w:rsidR="00E6204E" w:rsidRPr="004B6A49" w:rsidRDefault="00E6204E" w:rsidP="00BF2AFF">
            <w:pPr>
              <w:contextualSpacing/>
              <w:jc w:val="center"/>
              <w:rPr>
                <w:rFonts w:ascii="Rotis Semi Sans CN" w:hAnsi="Rotis Semi Sans CN"/>
              </w:rPr>
            </w:pPr>
            <w:r w:rsidRPr="00F74CDA">
              <w:rPr>
                <w:rFonts w:ascii="Rotis Semi Sans CN" w:hAnsi="Rotis Semi Sans CN"/>
                <w:lang w:val="en-US"/>
              </w:rPr>
              <w:t>1</w:t>
            </w:r>
            <w:r w:rsidRPr="004B6A49">
              <w:rPr>
                <w:rFonts w:ascii="Rotis Semi Sans CN" w:hAnsi="Rotis Semi Sans CN"/>
              </w:rPr>
              <w:t>3.00-18.30 Mont</w:t>
            </w:r>
          </w:p>
        </w:tc>
        <w:tc>
          <w:tcPr>
            <w:tcW w:w="2324" w:type="dxa"/>
            <w:shd w:val="clear" w:color="auto" w:fill="D6E3BC"/>
          </w:tcPr>
          <w:p w:rsidR="00E6204E" w:rsidRPr="004B6A49" w:rsidRDefault="00E6204E" w:rsidP="00BF2AFF">
            <w:pPr>
              <w:contextualSpacing/>
              <w:jc w:val="center"/>
              <w:rPr>
                <w:rFonts w:ascii="Rotis Semi Sans CN" w:hAnsi="Rotis Semi Sans CN"/>
              </w:rPr>
            </w:pPr>
            <w:r w:rsidRPr="004B6A49">
              <w:rPr>
                <w:rFonts w:ascii="Rotis Semi Sans CN" w:hAnsi="Rotis Semi Sans CN"/>
              </w:rPr>
              <w:t>12.00-18.30 Mont</w:t>
            </w:r>
          </w:p>
        </w:tc>
        <w:tc>
          <w:tcPr>
            <w:tcW w:w="2326" w:type="dxa"/>
          </w:tcPr>
          <w:p w:rsidR="00E6204E" w:rsidRPr="004B6A49" w:rsidRDefault="00E6204E" w:rsidP="00BF2AFF">
            <w:pPr>
              <w:contextualSpacing/>
              <w:jc w:val="center"/>
              <w:rPr>
                <w:rFonts w:ascii="Rotis Semi Sans CN" w:hAnsi="Rotis Semi Sans CN"/>
              </w:rPr>
            </w:pPr>
          </w:p>
        </w:tc>
        <w:tc>
          <w:tcPr>
            <w:tcW w:w="2317" w:type="dxa"/>
          </w:tcPr>
          <w:p w:rsidR="00E6204E" w:rsidRPr="004B6A49" w:rsidRDefault="00E6204E" w:rsidP="00BF2AFF">
            <w:pPr>
              <w:contextualSpacing/>
              <w:jc w:val="center"/>
              <w:rPr>
                <w:rFonts w:ascii="Rotis Semi Sans CN" w:hAnsi="Rotis Semi Sans CN"/>
              </w:rPr>
            </w:pPr>
          </w:p>
        </w:tc>
      </w:tr>
      <w:tr w:rsidR="00E6204E" w:rsidRPr="004B6A49" w:rsidTr="00BF2AFF">
        <w:tc>
          <w:tcPr>
            <w:tcW w:w="2340" w:type="dxa"/>
            <w:shd w:val="clear" w:color="auto" w:fill="D9D9D9"/>
          </w:tcPr>
          <w:p w:rsidR="00E6204E" w:rsidRPr="004B6A49" w:rsidRDefault="00E6204E" w:rsidP="00BF2AFF">
            <w:pPr>
              <w:contextualSpacing/>
              <w:rPr>
                <w:rFonts w:ascii="Rotis Semi Sans CN" w:hAnsi="Rotis Semi Sans CN"/>
              </w:rPr>
            </w:pPr>
            <w:r w:rsidRPr="004B6A49">
              <w:rPr>
                <w:rFonts w:ascii="Rotis Semi Sans CN" w:hAnsi="Rotis Semi Sans CN"/>
              </w:rPr>
              <w:t>Beschikbaarheid inval</w:t>
            </w:r>
          </w:p>
        </w:tc>
        <w:tc>
          <w:tcPr>
            <w:tcW w:w="2322" w:type="dxa"/>
            <w:shd w:val="clear" w:color="auto" w:fill="D9D9D9"/>
          </w:tcPr>
          <w:p w:rsidR="00E6204E" w:rsidRPr="004B6A49" w:rsidRDefault="00E6204E" w:rsidP="00BF2AFF">
            <w:pPr>
              <w:contextualSpacing/>
              <w:jc w:val="center"/>
              <w:rPr>
                <w:rFonts w:ascii="Rotis Semi Sans CN" w:hAnsi="Rotis Semi Sans CN"/>
              </w:rPr>
            </w:pPr>
          </w:p>
        </w:tc>
        <w:tc>
          <w:tcPr>
            <w:tcW w:w="2319" w:type="dxa"/>
            <w:shd w:val="clear" w:color="auto" w:fill="D9D9D9"/>
          </w:tcPr>
          <w:p w:rsidR="00E6204E" w:rsidRPr="004B6A49" w:rsidRDefault="00E6204E" w:rsidP="00BF2AFF">
            <w:pPr>
              <w:contextualSpacing/>
              <w:jc w:val="center"/>
              <w:rPr>
                <w:rFonts w:ascii="Rotis Semi Sans CN" w:hAnsi="Rotis Semi Sans CN"/>
              </w:rPr>
            </w:pPr>
          </w:p>
        </w:tc>
        <w:tc>
          <w:tcPr>
            <w:tcW w:w="2324" w:type="dxa"/>
            <w:shd w:val="clear" w:color="auto" w:fill="D9D9D9"/>
          </w:tcPr>
          <w:p w:rsidR="00E6204E" w:rsidRPr="004B6A49" w:rsidRDefault="00E6204E" w:rsidP="00BF2AFF">
            <w:pPr>
              <w:contextualSpacing/>
              <w:jc w:val="center"/>
              <w:rPr>
                <w:rFonts w:ascii="Rotis Semi Sans CN" w:hAnsi="Rotis Semi Sans CN"/>
              </w:rPr>
            </w:pPr>
          </w:p>
        </w:tc>
        <w:tc>
          <w:tcPr>
            <w:tcW w:w="2326" w:type="dxa"/>
            <w:shd w:val="clear" w:color="auto" w:fill="D9D9D9"/>
          </w:tcPr>
          <w:p w:rsidR="00E6204E" w:rsidRPr="004B6A49" w:rsidRDefault="00E6204E" w:rsidP="00BF2AFF">
            <w:pPr>
              <w:contextualSpacing/>
              <w:jc w:val="center"/>
              <w:rPr>
                <w:rFonts w:ascii="Rotis Semi Sans CN" w:hAnsi="Rotis Semi Sans CN"/>
              </w:rPr>
            </w:pPr>
          </w:p>
        </w:tc>
        <w:tc>
          <w:tcPr>
            <w:tcW w:w="2317" w:type="dxa"/>
            <w:shd w:val="clear" w:color="auto" w:fill="D9D9D9"/>
          </w:tcPr>
          <w:p w:rsidR="00E6204E" w:rsidRPr="004B6A49" w:rsidRDefault="00E6204E" w:rsidP="00BF2AFF">
            <w:pPr>
              <w:contextualSpacing/>
              <w:jc w:val="center"/>
              <w:rPr>
                <w:rFonts w:ascii="Rotis Semi Sans CN" w:hAnsi="Rotis Semi Sans CN"/>
              </w:rPr>
            </w:pPr>
          </w:p>
        </w:tc>
      </w:tr>
      <w:tr w:rsidR="00E6204E" w:rsidRPr="004B6A49" w:rsidTr="00BF2AFF">
        <w:tc>
          <w:tcPr>
            <w:tcW w:w="2340" w:type="dxa"/>
          </w:tcPr>
          <w:p w:rsidR="00E6204E" w:rsidRPr="004B6A49" w:rsidRDefault="00E6204E" w:rsidP="00BF2AFF">
            <w:pPr>
              <w:contextualSpacing/>
              <w:rPr>
                <w:rFonts w:ascii="Rotis Semi Sans CN" w:hAnsi="Rotis Semi Sans CN"/>
              </w:rPr>
            </w:pPr>
            <w:r w:rsidRPr="004B6A49">
              <w:rPr>
                <w:rFonts w:ascii="Rotis Semi Sans CN" w:hAnsi="Rotis Semi Sans CN"/>
              </w:rPr>
              <w:t>Yvonne</w:t>
            </w:r>
          </w:p>
        </w:tc>
        <w:tc>
          <w:tcPr>
            <w:tcW w:w="2322" w:type="dxa"/>
            <w:shd w:val="clear" w:color="auto" w:fill="FFFFFF"/>
          </w:tcPr>
          <w:p w:rsidR="00E6204E" w:rsidRPr="004B6A49" w:rsidRDefault="00E6204E" w:rsidP="00BF2AFF">
            <w:pPr>
              <w:contextualSpacing/>
              <w:jc w:val="center"/>
              <w:rPr>
                <w:rFonts w:ascii="Rotis Semi Sans CN" w:hAnsi="Rotis Semi Sans CN"/>
              </w:rPr>
            </w:pPr>
            <w:r>
              <w:rPr>
                <w:rFonts w:ascii="Rotis Semi Sans CN" w:hAnsi="Rotis Semi Sans CN"/>
              </w:rPr>
              <w:t>B</w:t>
            </w:r>
          </w:p>
        </w:tc>
        <w:tc>
          <w:tcPr>
            <w:tcW w:w="2319" w:type="dxa"/>
            <w:shd w:val="clear" w:color="auto" w:fill="FFFFFF"/>
          </w:tcPr>
          <w:p w:rsidR="00E6204E" w:rsidRPr="004B6A49" w:rsidRDefault="00E6204E" w:rsidP="00BF2AFF">
            <w:pPr>
              <w:contextualSpacing/>
              <w:jc w:val="center"/>
              <w:rPr>
                <w:rFonts w:ascii="Rotis Semi Sans CN" w:hAnsi="Rotis Semi Sans CN"/>
              </w:rPr>
            </w:pPr>
            <w:r w:rsidRPr="004B6A49">
              <w:rPr>
                <w:rFonts w:ascii="Rotis Semi Sans CN" w:hAnsi="Rotis Semi Sans CN"/>
              </w:rPr>
              <w:t>NB</w:t>
            </w:r>
          </w:p>
        </w:tc>
        <w:tc>
          <w:tcPr>
            <w:tcW w:w="2324" w:type="dxa"/>
            <w:shd w:val="clear" w:color="auto" w:fill="FFFFFF"/>
          </w:tcPr>
          <w:p w:rsidR="00E6204E" w:rsidRPr="004B6A49" w:rsidRDefault="00E6204E" w:rsidP="00BF2AFF">
            <w:pPr>
              <w:contextualSpacing/>
              <w:jc w:val="center"/>
              <w:rPr>
                <w:rFonts w:ascii="Rotis Semi Sans CN" w:hAnsi="Rotis Semi Sans CN"/>
              </w:rPr>
            </w:pPr>
          </w:p>
        </w:tc>
        <w:tc>
          <w:tcPr>
            <w:tcW w:w="2326" w:type="dxa"/>
            <w:shd w:val="clear" w:color="auto" w:fill="FFFFFF"/>
          </w:tcPr>
          <w:p w:rsidR="00E6204E" w:rsidRPr="004B6A49" w:rsidRDefault="00E6204E" w:rsidP="00BF2AFF">
            <w:pPr>
              <w:contextualSpacing/>
              <w:jc w:val="center"/>
              <w:rPr>
                <w:rFonts w:ascii="Rotis Semi Sans CN" w:hAnsi="Rotis Semi Sans CN"/>
              </w:rPr>
            </w:pPr>
            <w:r w:rsidRPr="000B1528">
              <w:rPr>
                <w:rFonts w:ascii="Rotis Semi Sans CN" w:hAnsi="Rotis Semi Sans CN"/>
                <w:lang w:val="en-US"/>
              </w:rPr>
              <w:t>14.00-18.00 Not</w:t>
            </w:r>
            <w:r>
              <w:rPr>
                <w:rFonts w:ascii="Rotis Semi Sans CN" w:hAnsi="Rotis Semi Sans CN"/>
                <w:lang w:val="en-US"/>
              </w:rPr>
              <w:t xml:space="preserve"> gr 3</w:t>
            </w:r>
          </w:p>
        </w:tc>
        <w:tc>
          <w:tcPr>
            <w:tcW w:w="2317" w:type="dxa"/>
            <w:shd w:val="clear" w:color="auto" w:fill="E5B8B7" w:themeFill="accent2" w:themeFillTint="66"/>
          </w:tcPr>
          <w:p w:rsidR="00E6204E" w:rsidRPr="004B6A49" w:rsidRDefault="00E6204E" w:rsidP="00BF2AFF">
            <w:pPr>
              <w:contextualSpacing/>
              <w:jc w:val="center"/>
              <w:rPr>
                <w:rFonts w:ascii="Rotis Semi Sans CN" w:hAnsi="Rotis Semi Sans CN"/>
              </w:rPr>
            </w:pPr>
            <w:r>
              <w:rPr>
                <w:rFonts w:ascii="Rotis Semi Sans CN" w:hAnsi="Rotis Semi Sans CN"/>
              </w:rPr>
              <w:t xml:space="preserve">14.00-18.30+V zwemmen </w:t>
            </w:r>
            <w:proofErr w:type="spellStart"/>
            <w:r>
              <w:rPr>
                <w:rFonts w:ascii="Rotis Semi Sans CN" w:hAnsi="Rotis Semi Sans CN"/>
              </w:rPr>
              <w:t>Not</w:t>
            </w:r>
            <w:proofErr w:type="spellEnd"/>
            <w:r>
              <w:rPr>
                <w:rFonts w:ascii="Rotis Semi Sans CN" w:hAnsi="Rotis Semi Sans CN"/>
              </w:rPr>
              <w:t xml:space="preserve"> gr 1</w:t>
            </w:r>
          </w:p>
        </w:tc>
      </w:tr>
      <w:tr w:rsidR="00E6204E" w:rsidRPr="004B6A49" w:rsidTr="00BF2AFF">
        <w:tc>
          <w:tcPr>
            <w:tcW w:w="2340" w:type="dxa"/>
          </w:tcPr>
          <w:p w:rsidR="00E6204E" w:rsidRPr="004B6A49" w:rsidRDefault="00E6204E" w:rsidP="00BF2AFF">
            <w:pPr>
              <w:contextualSpacing/>
              <w:rPr>
                <w:rFonts w:ascii="Rotis Semi Sans CN" w:hAnsi="Rotis Semi Sans CN"/>
              </w:rPr>
            </w:pPr>
            <w:r w:rsidRPr="004B6A49">
              <w:rPr>
                <w:rFonts w:ascii="Rotis Semi Sans CN" w:hAnsi="Rotis Semi Sans CN"/>
              </w:rPr>
              <w:t>Safae</w:t>
            </w:r>
          </w:p>
        </w:tc>
        <w:tc>
          <w:tcPr>
            <w:tcW w:w="2322" w:type="dxa"/>
            <w:shd w:val="clear" w:color="auto" w:fill="E5B8B7" w:themeFill="accent2" w:themeFillTint="66"/>
          </w:tcPr>
          <w:p w:rsidR="00E6204E" w:rsidRPr="004B6A49" w:rsidRDefault="00E6204E" w:rsidP="00BF2AFF">
            <w:pPr>
              <w:contextualSpacing/>
              <w:jc w:val="center"/>
              <w:rPr>
                <w:rFonts w:ascii="Rotis Semi Sans CN" w:hAnsi="Rotis Semi Sans CN"/>
              </w:rPr>
            </w:pPr>
            <w:r>
              <w:rPr>
                <w:rFonts w:ascii="Rotis Semi Sans CN" w:hAnsi="Rotis Semi Sans CN"/>
                <w:lang w:val="en-US"/>
              </w:rPr>
              <w:t>14.00-18.30+ V</w:t>
            </w:r>
            <w:r w:rsidRPr="004B6A49">
              <w:rPr>
                <w:rFonts w:ascii="Rotis Semi Sans CN" w:hAnsi="Rotis Semi Sans CN"/>
                <w:lang w:val="en-US"/>
              </w:rPr>
              <w:t xml:space="preserve"> </w:t>
            </w:r>
            <w:proofErr w:type="spellStart"/>
            <w:r w:rsidRPr="004B6A49">
              <w:rPr>
                <w:rFonts w:ascii="Rotis Semi Sans CN" w:hAnsi="Rotis Semi Sans CN"/>
                <w:lang w:val="en-US"/>
              </w:rPr>
              <w:t>Naut</w:t>
            </w:r>
            <w:proofErr w:type="spellEnd"/>
            <w:r>
              <w:rPr>
                <w:rFonts w:ascii="Rotis Semi Sans CN" w:hAnsi="Rotis Semi Sans CN"/>
                <w:lang w:val="en-US"/>
              </w:rPr>
              <w:t xml:space="preserve"> gr 3</w:t>
            </w:r>
          </w:p>
        </w:tc>
        <w:tc>
          <w:tcPr>
            <w:tcW w:w="2319" w:type="dxa"/>
            <w:shd w:val="clear" w:color="auto" w:fill="FFFFFF"/>
          </w:tcPr>
          <w:p w:rsidR="00E6204E" w:rsidRPr="004B6A49" w:rsidRDefault="00E6204E" w:rsidP="00BF2AFF">
            <w:pPr>
              <w:contextualSpacing/>
              <w:jc w:val="center"/>
              <w:rPr>
                <w:rFonts w:ascii="Rotis Semi Sans CN" w:hAnsi="Rotis Semi Sans CN"/>
              </w:rPr>
            </w:pPr>
            <w:r w:rsidRPr="004B6A49">
              <w:rPr>
                <w:rFonts w:ascii="Rotis Semi Sans CN" w:hAnsi="Rotis Semi Sans CN"/>
              </w:rPr>
              <w:t>NB</w:t>
            </w:r>
          </w:p>
        </w:tc>
        <w:tc>
          <w:tcPr>
            <w:tcW w:w="2324" w:type="dxa"/>
            <w:shd w:val="clear" w:color="auto" w:fill="FFFFFF"/>
          </w:tcPr>
          <w:p w:rsidR="00E6204E" w:rsidRPr="004B6A49" w:rsidRDefault="00E6204E" w:rsidP="00BF2AFF">
            <w:pPr>
              <w:contextualSpacing/>
              <w:jc w:val="center"/>
              <w:rPr>
                <w:rFonts w:ascii="Rotis Semi Sans CN" w:hAnsi="Rotis Semi Sans CN"/>
              </w:rPr>
            </w:pPr>
            <w:r>
              <w:rPr>
                <w:rFonts w:ascii="Rotis Semi Sans CN" w:hAnsi="Rotis Semi Sans CN"/>
              </w:rPr>
              <w:t>15.00-18.30</w:t>
            </w:r>
          </w:p>
        </w:tc>
        <w:tc>
          <w:tcPr>
            <w:tcW w:w="2326" w:type="dxa"/>
            <w:shd w:val="clear" w:color="auto" w:fill="FFFFFF"/>
          </w:tcPr>
          <w:p w:rsidR="00E6204E" w:rsidRPr="004B6A49" w:rsidRDefault="00E6204E" w:rsidP="00BF2AFF">
            <w:pPr>
              <w:contextualSpacing/>
              <w:jc w:val="center"/>
              <w:rPr>
                <w:rFonts w:ascii="Rotis Semi Sans CN" w:hAnsi="Rotis Semi Sans CN"/>
              </w:rPr>
            </w:pPr>
            <w:r w:rsidRPr="004B6A49">
              <w:rPr>
                <w:rFonts w:ascii="Rotis Semi Sans CN" w:hAnsi="Rotis Semi Sans CN"/>
              </w:rPr>
              <w:t>NB</w:t>
            </w:r>
          </w:p>
        </w:tc>
        <w:tc>
          <w:tcPr>
            <w:tcW w:w="2317" w:type="dxa"/>
            <w:shd w:val="clear" w:color="auto" w:fill="auto"/>
          </w:tcPr>
          <w:p w:rsidR="00E6204E" w:rsidRPr="004B6A49" w:rsidRDefault="00E6204E" w:rsidP="00BF2AFF">
            <w:pPr>
              <w:contextualSpacing/>
              <w:jc w:val="center"/>
              <w:rPr>
                <w:rFonts w:ascii="Rotis Semi Sans CN" w:hAnsi="Rotis Semi Sans CN"/>
              </w:rPr>
            </w:pPr>
            <w:r w:rsidRPr="004B6A49">
              <w:rPr>
                <w:rFonts w:ascii="Rotis Semi Sans CN" w:hAnsi="Rotis Semi Sans CN"/>
              </w:rPr>
              <w:t>NB</w:t>
            </w:r>
          </w:p>
        </w:tc>
      </w:tr>
      <w:tr w:rsidR="00E6204E" w:rsidRPr="004B6A49" w:rsidTr="00BF2AFF">
        <w:tc>
          <w:tcPr>
            <w:tcW w:w="2340" w:type="dxa"/>
          </w:tcPr>
          <w:p w:rsidR="00E6204E" w:rsidRPr="004B6A49" w:rsidRDefault="00E6204E" w:rsidP="00BF2AFF">
            <w:pPr>
              <w:contextualSpacing/>
              <w:rPr>
                <w:rFonts w:ascii="Rotis Semi Sans CN" w:hAnsi="Rotis Semi Sans CN"/>
              </w:rPr>
            </w:pPr>
            <w:r w:rsidRPr="004B6A49">
              <w:rPr>
                <w:rFonts w:ascii="Rotis Semi Sans CN" w:hAnsi="Rotis Semi Sans CN"/>
              </w:rPr>
              <w:t xml:space="preserve">Emma </w:t>
            </w:r>
          </w:p>
        </w:tc>
        <w:tc>
          <w:tcPr>
            <w:tcW w:w="2322" w:type="dxa"/>
            <w:shd w:val="clear" w:color="auto" w:fill="auto"/>
          </w:tcPr>
          <w:p w:rsidR="00E6204E" w:rsidRPr="004B6A49" w:rsidRDefault="00E6204E" w:rsidP="00BF2AFF">
            <w:pPr>
              <w:contextualSpacing/>
              <w:jc w:val="center"/>
              <w:rPr>
                <w:rFonts w:ascii="Rotis Semi Sans CN" w:hAnsi="Rotis Semi Sans CN"/>
              </w:rPr>
            </w:pPr>
            <w:r w:rsidRPr="004B6A49">
              <w:rPr>
                <w:rFonts w:ascii="Rotis Semi Sans CN" w:hAnsi="Rotis Semi Sans CN"/>
              </w:rPr>
              <w:t>NB</w:t>
            </w:r>
          </w:p>
        </w:tc>
        <w:tc>
          <w:tcPr>
            <w:tcW w:w="2319" w:type="dxa"/>
            <w:shd w:val="clear" w:color="auto" w:fill="auto"/>
          </w:tcPr>
          <w:p w:rsidR="00E6204E" w:rsidRPr="004B6A49" w:rsidRDefault="00E6204E" w:rsidP="00BF2AFF">
            <w:pPr>
              <w:contextualSpacing/>
              <w:jc w:val="center"/>
              <w:rPr>
                <w:rFonts w:ascii="Rotis Semi Sans CN" w:hAnsi="Rotis Semi Sans CN"/>
              </w:rPr>
            </w:pPr>
            <w:r w:rsidRPr="004B6A49">
              <w:rPr>
                <w:rFonts w:ascii="Rotis Semi Sans CN" w:hAnsi="Rotis Semi Sans CN"/>
              </w:rPr>
              <w:t>NB</w:t>
            </w:r>
          </w:p>
        </w:tc>
        <w:tc>
          <w:tcPr>
            <w:tcW w:w="2324" w:type="dxa"/>
            <w:shd w:val="clear" w:color="auto" w:fill="auto"/>
          </w:tcPr>
          <w:p w:rsidR="00E6204E" w:rsidRPr="004B6A49" w:rsidRDefault="00E6204E" w:rsidP="00BF2AFF">
            <w:pPr>
              <w:contextualSpacing/>
              <w:jc w:val="center"/>
              <w:rPr>
                <w:rFonts w:ascii="Rotis Semi Sans CN" w:hAnsi="Rotis Semi Sans CN"/>
              </w:rPr>
            </w:pPr>
            <w:r w:rsidRPr="004B6A49">
              <w:rPr>
                <w:rFonts w:ascii="Rotis Semi Sans CN" w:hAnsi="Rotis Semi Sans CN"/>
              </w:rPr>
              <w:t>NB</w:t>
            </w:r>
          </w:p>
        </w:tc>
        <w:tc>
          <w:tcPr>
            <w:tcW w:w="2326" w:type="dxa"/>
            <w:shd w:val="clear" w:color="auto" w:fill="auto"/>
          </w:tcPr>
          <w:p w:rsidR="00E6204E" w:rsidRPr="004B6A49" w:rsidRDefault="00E6204E" w:rsidP="00BF2AFF">
            <w:pPr>
              <w:contextualSpacing/>
              <w:jc w:val="center"/>
              <w:rPr>
                <w:rFonts w:ascii="Rotis Semi Sans CN" w:hAnsi="Rotis Semi Sans CN"/>
              </w:rPr>
            </w:pPr>
            <w:r w:rsidRPr="004B6A49">
              <w:rPr>
                <w:rFonts w:ascii="Rotis Semi Sans CN" w:hAnsi="Rotis Semi Sans CN"/>
              </w:rPr>
              <w:t>NB</w:t>
            </w:r>
          </w:p>
        </w:tc>
        <w:tc>
          <w:tcPr>
            <w:tcW w:w="2317" w:type="dxa"/>
            <w:shd w:val="clear" w:color="auto" w:fill="auto"/>
          </w:tcPr>
          <w:p w:rsidR="00E6204E" w:rsidRPr="004B6A49" w:rsidRDefault="00E6204E" w:rsidP="00BF2AFF">
            <w:pPr>
              <w:contextualSpacing/>
              <w:jc w:val="center"/>
              <w:rPr>
                <w:rFonts w:ascii="Rotis Semi Sans CN" w:hAnsi="Rotis Semi Sans CN"/>
              </w:rPr>
            </w:pPr>
            <w:r w:rsidRPr="004B6A49">
              <w:rPr>
                <w:rFonts w:ascii="Rotis Semi Sans CN" w:hAnsi="Rotis Semi Sans CN"/>
              </w:rPr>
              <w:t>NB</w:t>
            </w:r>
          </w:p>
        </w:tc>
      </w:tr>
      <w:tr w:rsidR="00E6204E" w:rsidRPr="004B6A49" w:rsidTr="00BF2AFF">
        <w:trPr>
          <w:trHeight w:val="151"/>
        </w:trPr>
        <w:tc>
          <w:tcPr>
            <w:tcW w:w="2340" w:type="dxa"/>
          </w:tcPr>
          <w:p w:rsidR="00E6204E" w:rsidRPr="004B6A49" w:rsidRDefault="00E6204E" w:rsidP="00BF2AFF">
            <w:pPr>
              <w:contextualSpacing/>
              <w:rPr>
                <w:rFonts w:ascii="Rotis Semi Sans CN" w:hAnsi="Rotis Semi Sans CN"/>
              </w:rPr>
            </w:pPr>
            <w:proofErr w:type="spellStart"/>
            <w:r>
              <w:rPr>
                <w:rFonts w:ascii="Rotis Semi Sans CN" w:hAnsi="Rotis Semi Sans CN"/>
              </w:rPr>
              <w:t>Aniek</w:t>
            </w:r>
            <w:proofErr w:type="spellEnd"/>
          </w:p>
        </w:tc>
        <w:tc>
          <w:tcPr>
            <w:tcW w:w="2322" w:type="dxa"/>
          </w:tcPr>
          <w:p w:rsidR="00E6204E" w:rsidRPr="004B6A49" w:rsidRDefault="00E6204E" w:rsidP="00BF2AFF">
            <w:pPr>
              <w:contextualSpacing/>
              <w:jc w:val="center"/>
              <w:rPr>
                <w:rFonts w:ascii="Rotis Semi Sans CN" w:hAnsi="Rotis Semi Sans CN"/>
              </w:rPr>
            </w:pPr>
            <w:r w:rsidRPr="004B6A49">
              <w:rPr>
                <w:rFonts w:ascii="Rotis Semi Sans CN" w:hAnsi="Rotis Semi Sans CN"/>
              </w:rPr>
              <w:t>NB</w:t>
            </w:r>
          </w:p>
        </w:tc>
        <w:tc>
          <w:tcPr>
            <w:tcW w:w="2319" w:type="dxa"/>
            <w:shd w:val="clear" w:color="auto" w:fill="FFFFFF" w:themeFill="background1"/>
          </w:tcPr>
          <w:p w:rsidR="00E6204E" w:rsidRPr="00E5245A" w:rsidRDefault="00E6204E" w:rsidP="00BF2AFF">
            <w:pPr>
              <w:contextualSpacing/>
              <w:jc w:val="center"/>
              <w:rPr>
                <w:rFonts w:ascii="Rotis Semi Sans CN" w:hAnsi="Rotis Semi Sans CN"/>
              </w:rPr>
            </w:pPr>
            <w:r w:rsidRPr="00E5245A">
              <w:rPr>
                <w:rFonts w:ascii="Rotis Semi Sans CN" w:hAnsi="Rotis Semi Sans CN"/>
              </w:rPr>
              <w:t>Reserve</w:t>
            </w:r>
          </w:p>
        </w:tc>
        <w:tc>
          <w:tcPr>
            <w:tcW w:w="2324" w:type="dxa"/>
          </w:tcPr>
          <w:p w:rsidR="00E6204E" w:rsidRPr="004B6A49" w:rsidRDefault="00E6204E" w:rsidP="00BF2AFF">
            <w:pPr>
              <w:contextualSpacing/>
              <w:jc w:val="center"/>
              <w:rPr>
                <w:rFonts w:ascii="Rotis Semi Sans CN" w:hAnsi="Rotis Semi Sans CN"/>
              </w:rPr>
            </w:pPr>
            <w:r w:rsidRPr="004B6A49">
              <w:rPr>
                <w:rFonts w:ascii="Rotis Semi Sans CN" w:hAnsi="Rotis Semi Sans CN"/>
              </w:rPr>
              <w:t>NB</w:t>
            </w:r>
          </w:p>
        </w:tc>
        <w:tc>
          <w:tcPr>
            <w:tcW w:w="2326" w:type="dxa"/>
          </w:tcPr>
          <w:p w:rsidR="00E6204E" w:rsidRPr="004B6A49" w:rsidRDefault="00E6204E" w:rsidP="00BF2AFF">
            <w:pPr>
              <w:contextualSpacing/>
              <w:jc w:val="center"/>
              <w:rPr>
                <w:rFonts w:ascii="Rotis Semi Sans CN" w:hAnsi="Rotis Semi Sans CN"/>
              </w:rPr>
            </w:pPr>
            <w:r w:rsidRPr="004B6A49">
              <w:rPr>
                <w:rFonts w:ascii="Rotis Semi Sans CN" w:hAnsi="Rotis Semi Sans CN"/>
              </w:rPr>
              <w:t>NB</w:t>
            </w:r>
          </w:p>
        </w:tc>
        <w:tc>
          <w:tcPr>
            <w:tcW w:w="2317" w:type="dxa"/>
          </w:tcPr>
          <w:p w:rsidR="00E6204E" w:rsidRPr="004B6A49" w:rsidRDefault="00E6204E" w:rsidP="00BF2AFF">
            <w:pPr>
              <w:contextualSpacing/>
              <w:jc w:val="center"/>
              <w:rPr>
                <w:rFonts w:ascii="Rotis Semi Sans CN" w:hAnsi="Rotis Semi Sans CN"/>
              </w:rPr>
            </w:pPr>
            <w:r w:rsidRPr="004B6A49">
              <w:rPr>
                <w:rFonts w:ascii="Rotis Semi Sans CN" w:hAnsi="Rotis Semi Sans CN"/>
              </w:rPr>
              <w:t>NB</w:t>
            </w:r>
          </w:p>
        </w:tc>
      </w:tr>
      <w:tr w:rsidR="00E6204E" w:rsidRPr="004B6A49" w:rsidTr="00BF2AFF">
        <w:trPr>
          <w:trHeight w:val="269"/>
        </w:trPr>
        <w:tc>
          <w:tcPr>
            <w:tcW w:w="2340" w:type="dxa"/>
          </w:tcPr>
          <w:p w:rsidR="00E6204E" w:rsidRPr="004B6A49" w:rsidRDefault="00E6204E" w:rsidP="00BF2AFF">
            <w:pPr>
              <w:contextualSpacing/>
              <w:rPr>
                <w:rFonts w:ascii="Rotis Semi Sans CN" w:hAnsi="Rotis Semi Sans CN"/>
              </w:rPr>
            </w:pPr>
            <w:r>
              <w:rPr>
                <w:rFonts w:ascii="Rotis Semi Sans CN" w:hAnsi="Rotis Semi Sans CN"/>
              </w:rPr>
              <w:t>Bas</w:t>
            </w:r>
          </w:p>
        </w:tc>
        <w:tc>
          <w:tcPr>
            <w:tcW w:w="2322" w:type="dxa"/>
            <w:shd w:val="clear" w:color="auto" w:fill="FFFFFF" w:themeFill="background1"/>
          </w:tcPr>
          <w:p w:rsidR="00E6204E" w:rsidRPr="004B6A49" w:rsidRDefault="00E6204E" w:rsidP="00BF2AFF">
            <w:pPr>
              <w:contextualSpacing/>
              <w:jc w:val="center"/>
              <w:rPr>
                <w:rFonts w:ascii="Rotis Semi Sans CN" w:hAnsi="Rotis Semi Sans CN"/>
              </w:rPr>
            </w:pPr>
            <w:r w:rsidRPr="00F74CDA">
              <w:rPr>
                <w:rFonts w:ascii="Rotis Semi Sans CN" w:hAnsi="Rotis Semi Sans CN"/>
              </w:rPr>
              <w:t>14.</w:t>
            </w:r>
            <w:r>
              <w:rPr>
                <w:rFonts w:ascii="Rotis Semi Sans CN" w:hAnsi="Rotis Semi Sans CN"/>
              </w:rPr>
              <w:t xml:space="preserve">15-18.00 gr 3 </w:t>
            </w:r>
            <w:proofErr w:type="spellStart"/>
            <w:r>
              <w:rPr>
                <w:rFonts w:ascii="Rotis Semi Sans CN" w:hAnsi="Rotis Semi Sans CN"/>
              </w:rPr>
              <w:t>Fiep</w:t>
            </w:r>
            <w:proofErr w:type="spellEnd"/>
          </w:p>
        </w:tc>
        <w:tc>
          <w:tcPr>
            <w:tcW w:w="2319" w:type="dxa"/>
          </w:tcPr>
          <w:p w:rsidR="00E6204E" w:rsidRPr="004B6A49" w:rsidRDefault="00E6204E" w:rsidP="00BF2AFF">
            <w:pPr>
              <w:contextualSpacing/>
              <w:jc w:val="center"/>
              <w:rPr>
                <w:rFonts w:ascii="Rotis Semi Sans CN" w:hAnsi="Rotis Semi Sans CN"/>
              </w:rPr>
            </w:pPr>
            <w:r>
              <w:rPr>
                <w:rFonts w:ascii="Rotis Semi Sans CN" w:hAnsi="Rotis Semi Sans CN"/>
              </w:rPr>
              <w:t>Reserve</w:t>
            </w:r>
          </w:p>
        </w:tc>
        <w:tc>
          <w:tcPr>
            <w:tcW w:w="2324" w:type="dxa"/>
          </w:tcPr>
          <w:p w:rsidR="00E6204E" w:rsidRPr="004B6A49" w:rsidRDefault="00E6204E" w:rsidP="00BF2AFF">
            <w:pPr>
              <w:contextualSpacing/>
              <w:jc w:val="center"/>
              <w:rPr>
                <w:rFonts w:ascii="Rotis Semi Sans CN" w:hAnsi="Rotis Semi Sans CN"/>
              </w:rPr>
            </w:pPr>
            <w:r>
              <w:rPr>
                <w:rFonts w:ascii="Rotis Semi Sans CN" w:hAnsi="Rotis Semi Sans CN"/>
              </w:rPr>
              <w:t>NB</w:t>
            </w:r>
          </w:p>
        </w:tc>
        <w:tc>
          <w:tcPr>
            <w:tcW w:w="2326" w:type="dxa"/>
          </w:tcPr>
          <w:p w:rsidR="00E6204E" w:rsidRPr="004B6A49" w:rsidRDefault="00E6204E" w:rsidP="00BF2AFF">
            <w:pPr>
              <w:contextualSpacing/>
              <w:jc w:val="center"/>
              <w:rPr>
                <w:rFonts w:ascii="Rotis Semi Sans CN" w:hAnsi="Rotis Semi Sans CN"/>
              </w:rPr>
            </w:pPr>
            <w:r>
              <w:rPr>
                <w:rFonts w:ascii="Rotis Semi Sans CN" w:hAnsi="Rotis Semi Sans CN"/>
              </w:rPr>
              <w:t>14.15-18.00* Naut gr 3</w:t>
            </w:r>
          </w:p>
        </w:tc>
        <w:tc>
          <w:tcPr>
            <w:tcW w:w="2317" w:type="dxa"/>
          </w:tcPr>
          <w:p w:rsidR="00E6204E" w:rsidRPr="004B6A49" w:rsidRDefault="00E6204E" w:rsidP="00BF2AFF">
            <w:pPr>
              <w:contextualSpacing/>
              <w:jc w:val="center"/>
              <w:rPr>
                <w:rFonts w:ascii="Rotis Semi Sans CN" w:hAnsi="Rotis Semi Sans CN"/>
              </w:rPr>
            </w:pPr>
            <w:r>
              <w:rPr>
                <w:rFonts w:ascii="Rotis Semi Sans CN" w:hAnsi="Rotis Semi Sans CN"/>
              </w:rPr>
              <w:t xml:space="preserve">14.00-18.30 gr 2 </w:t>
            </w:r>
            <w:proofErr w:type="spellStart"/>
            <w:r>
              <w:rPr>
                <w:rFonts w:ascii="Rotis Semi Sans CN" w:hAnsi="Rotis Semi Sans CN"/>
              </w:rPr>
              <w:t>Not</w:t>
            </w:r>
            <w:proofErr w:type="spellEnd"/>
          </w:p>
        </w:tc>
      </w:tr>
      <w:tr w:rsidR="00E6204E" w:rsidRPr="004B6A49" w:rsidTr="00BF2AFF">
        <w:trPr>
          <w:trHeight w:val="137"/>
        </w:trPr>
        <w:tc>
          <w:tcPr>
            <w:tcW w:w="2340" w:type="dxa"/>
          </w:tcPr>
          <w:p w:rsidR="00E6204E" w:rsidRPr="004B6A49" w:rsidRDefault="00E6204E" w:rsidP="00BF2AFF">
            <w:pPr>
              <w:contextualSpacing/>
              <w:rPr>
                <w:rFonts w:ascii="Rotis Semi Sans CN" w:hAnsi="Rotis Semi Sans CN"/>
              </w:rPr>
            </w:pPr>
            <w:r w:rsidRPr="004B6A49">
              <w:rPr>
                <w:rFonts w:ascii="Rotis Semi Sans CN" w:hAnsi="Rotis Semi Sans CN"/>
              </w:rPr>
              <w:t xml:space="preserve">Inval andere locatie : </w:t>
            </w:r>
          </w:p>
        </w:tc>
        <w:tc>
          <w:tcPr>
            <w:tcW w:w="2322" w:type="dxa"/>
          </w:tcPr>
          <w:p w:rsidR="00E6204E" w:rsidRPr="004B6A49" w:rsidRDefault="00E6204E" w:rsidP="00BF2AFF">
            <w:pPr>
              <w:contextualSpacing/>
              <w:jc w:val="center"/>
              <w:rPr>
                <w:rFonts w:ascii="Rotis Semi Sans CN" w:hAnsi="Rotis Semi Sans CN"/>
                <w:b/>
                <w:i/>
              </w:rPr>
            </w:pPr>
          </w:p>
        </w:tc>
        <w:tc>
          <w:tcPr>
            <w:tcW w:w="2319" w:type="dxa"/>
            <w:shd w:val="clear" w:color="auto" w:fill="FFFFFF"/>
          </w:tcPr>
          <w:p w:rsidR="00E6204E" w:rsidRPr="004B6A49" w:rsidRDefault="00E6204E" w:rsidP="00BF2AFF">
            <w:pPr>
              <w:contextualSpacing/>
              <w:jc w:val="center"/>
              <w:rPr>
                <w:rFonts w:ascii="Rotis Semi Sans CN" w:hAnsi="Rotis Semi Sans CN"/>
                <w:b/>
                <w:i/>
              </w:rPr>
            </w:pPr>
          </w:p>
          <w:p w:rsidR="00E6204E" w:rsidRPr="004B6A49" w:rsidRDefault="00E6204E" w:rsidP="00BF2AFF">
            <w:pPr>
              <w:contextualSpacing/>
              <w:jc w:val="center"/>
              <w:rPr>
                <w:rFonts w:ascii="Rotis Semi Sans CN" w:hAnsi="Rotis Semi Sans CN"/>
                <w:b/>
                <w:i/>
              </w:rPr>
            </w:pPr>
          </w:p>
        </w:tc>
        <w:tc>
          <w:tcPr>
            <w:tcW w:w="2324" w:type="dxa"/>
          </w:tcPr>
          <w:p w:rsidR="00E6204E" w:rsidRPr="004B6A49" w:rsidRDefault="00E6204E" w:rsidP="00BF2AFF">
            <w:pPr>
              <w:contextualSpacing/>
              <w:jc w:val="center"/>
              <w:rPr>
                <w:rFonts w:ascii="Rotis Semi Sans CN" w:hAnsi="Rotis Semi Sans CN"/>
              </w:rPr>
            </w:pPr>
            <w:r>
              <w:rPr>
                <w:rFonts w:ascii="Rotis Semi Sans CN" w:hAnsi="Rotis Semi Sans CN"/>
              </w:rPr>
              <w:t>EHBO training Nilgun</w:t>
            </w:r>
          </w:p>
        </w:tc>
        <w:tc>
          <w:tcPr>
            <w:tcW w:w="2326" w:type="dxa"/>
            <w:shd w:val="clear" w:color="auto" w:fill="FFFFFF" w:themeFill="background1"/>
          </w:tcPr>
          <w:p w:rsidR="00E6204E" w:rsidRPr="004B6A49" w:rsidRDefault="00E6204E" w:rsidP="00BF2AFF">
            <w:pPr>
              <w:contextualSpacing/>
              <w:jc w:val="center"/>
              <w:rPr>
                <w:rFonts w:ascii="Rotis Semi Sans CN" w:hAnsi="Rotis Semi Sans CN"/>
              </w:rPr>
            </w:pPr>
          </w:p>
        </w:tc>
        <w:tc>
          <w:tcPr>
            <w:tcW w:w="2317" w:type="dxa"/>
            <w:shd w:val="clear" w:color="auto" w:fill="F79646" w:themeFill="accent6"/>
          </w:tcPr>
          <w:p w:rsidR="00E6204E" w:rsidRDefault="00E6204E" w:rsidP="00BF2AFF">
            <w:pPr>
              <w:contextualSpacing/>
              <w:jc w:val="center"/>
              <w:rPr>
                <w:rFonts w:ascii="Rotis Semi Sans CN" w:hAnsi="Rotis Semi Sans CN"/>
              </w:rPr>
            </w:pPr>
            <w:r>
              <w:rPr>
                <w:rFonts w:ascii="Rotis Semi Sans CN" w:hAnsi="Rotis Semi Sans CN"/>
              </w:rPr>
              <w:t>14.15-18.00* gr 3</w:t>
            </w:r>
          </w:p>
          <w:p w:rsidR="00E6204E" w:rsidRPr="004B6A49" w:rsidRDefault="00E6204E" w:rsidP="00BF2AFF">
            <w:pPr>
              <w:contextualSpacing/>
              <w:jc w:val="center"/>
              <w:rPr>
                <w:rFonts w:ascii="Rotis Semi Sans CN" w:hAnsi="Rotis Semi Sans CN"/>
              </w:rPr>
            </w:pPr>
            <w:r>
              <w:rPr>
                <w:rFonts w:ascii="Rotis Semi Sans CN" w:hAnsi="Rotis Semi Sans CN"/>
              </w:rPr>
              <w:t>Staat nog open</w:t>
            </w:r>
          </w:p>
        </w:tc>
      </w:tr>
    </w:tbl>
    <w:p w:rsidR="007D7183" w:rsidRPr="007B4F8E" w:rsidRDefault="007D7183" w:rsidP="007B4F8E">
      <w:bookmarkStart w:id="0" w:name="_GoBack"/>
      <w:bookmarkEnd w:id="0"/>
    </w:p>
    <w:sectPr w:rsidR="007D7183" w:rsidRPr="007B4F8E" w:rsidSect="000C777C">
      <w:footerReference w:type="default" r:id="rId7"/>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62F5" w:rsidRDefault="006F62F5" w:rsidP="006F62F5">
      <w:pPr>
        <w:spacing w:after="0" w:line="240" w:lineRule="auto"/>
      </w:pPr>
      <w:r>
        <w:separator/>
      </w:r>
    </w:p>
  </w:endnote>
  <w:endnote w:type="continuationSeparator" w:id="0">
    <w:p w:rsidR="006F62F5" w:rsidRDefault="006F62F5" w:rsidP="006F6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RotisSemiSans">
    <w:altName w:val="Rotis Semi Sans CN"/>
    <w:panose1 w:val="000005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Rotis Semi Sans CN">
    <w:panose1 w:val="00000000000000000000"/>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raster"/>
      <w:tblW w:w="0" w:type="auto"/>
      <w:jc w:val="right"/>
      <w:tblLook w:val="04A0" w:firstRow="1" w:lastRow="0" w:firstColumn="1" w:lastColumn="0" w:noHBand="0" w:noVBand="1"/>
    </w:tblPr>
    <w:tblGrid>
      <w:gridCol w:w="1009"/>
      <w:gridCol w:w="971"/>
      <w:gridCol w:w="2551"/>
    </w:tblGrid>
    <w:tr w:rsidR="006F62F5" w:rsidTr="007B4F8E">
      <w:trPr>
        <w:jc w:val="right"/>
      </w:trPr>
      <w:tc>
        <w:tcPr>
          <w:tcW w:w="1009" w:type="dxa"/>
          <w:shd w:val="clear" w:color="auto" w:fill="E5B8B7" w:themeFill="accent2" w:themeFillTint="66"/>
        </w:tcPr>
        <w:p w:rsidR="006F62F5" w:rsidRDefault="006F62F5" w:rsidP="007B4F8E">
          <w:pPr>
            <w:pStyle w:val="Voettekst"/>
          </w:pPr>
          <w:r>
            <w:t>Verlengde</w:t>
          </w:r>
        </w:p>
      </w:tc>
      <w:tc>
        <w:tcPr>
          <w:tcW w:w="971" w:type="dxa"/>
          <w:shd w:val="clear" w:color="auto" w:fill="C2D69B" w:themeFill="accent3" w:themeFillTint="99"/>
        </w:tcPr>
        <w:p w:rsidR="006F62F5" w:rsidRDefault="006F62F5">
          <w:pPr>
            <w:pStyle w:val="Voettekst"/>
          </w:pPr>
          <w:r>
            <w:t>Stagiaire</w:t>
          </w:r>
        </w:p>
      </w:tc>
      <w:tc>
        <w:tcPr>
          <w:tcW w:w="2551" w:type="dxa"/>
          <w:shd w:val="clear" w:color="auto" w:fill="B8CCE4" w:themeFill="accent1" w:themeFillTint="66"/>
        </w:tcPr>
        <w:p w:rsidR="006F62F5" w:rsidRDefault="006F62F5">
          <w:pPr>
            <w:pStyle w:val="Voettekst"/>
          </w:pPr>
          <w:r>
            <w:t>Vrij , afwezig op vaste dag</w:t>
          </w:r>
        </w:p>
      </w:tc>
    </w:tr>
  </w:tbl>
  <w:p w:rsidR="006F62F5" w:rsidRDefault="006F62F5">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62F5" w:rsidRDefault="006F62F5" w:rsidP="006F62F5">
      <w:pPr>
        <w:spacing w:after="0" w:line="240" w:lineRule="auto"/>
      </w:pPr>
      <w:r>
        <w:separator/>
      </w:r>
    </w:p>
  </w:footnote>
  <w:footnote w:type="continuationSeparator" w:id="0">
    <w:p w:rsidR="006F62F5" w:rsidRDefault="006F62F5" w:rsidP="006F62F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77C"/>
    <w:rsid w:val="000418DF"/>
    <w:rsid w:val="00047E70"/>
    <w:rsid w:val="0009569F"/>
    <w:rsid w:val="000C777C"/>
    <w:rsid w:val="000D4869"/>
    <w:rsid w:val="00141E94"/>
    <w:rsid w:val="00216F9A"/>
    <w:rsid w:val="00281282"/>
    <w:rsid w:val="002F5B34"/>
    <w:rsid w:val="0033747D"/>
    <w:rsid w:val="00426A33"/>
    <w:rsid w:val="0044115B"/>
    <w:rsid w:val="00456F2D"/>
    <w:rsid w:val="004A4639"/>
    <w:rsid w:val="005E4F4C"/>
    <w:rsid w:val="00611D0D"/>
    <w:rsid w:val="006825AC"/>
    <w:rsid w:val="006F62F5"/>
    <w:rsid w:val="00771EA7"/>
    <w:rsid w:val="00774DBF"/>
    <w:rsid w:val="007B4F8E"/>
    <w:rsid w:val="007B6CE2"/>
    <w:rsid w:val="007D7183"/>
    <w:rsid w:val="007E2A4E"/>
    <w:rsid w:val="00892C35"/>
    <w:rsid w:val="008E64FC"/>
    <w:rsid w:val="00951B98"/>
    <w:rsid w:val="00A3170E"/>
    <w:rsid w:val="00AA4562"/>
    <w:rsid w:val="00AB351A"/>
    <w:rsid w:val="00AE1DF5"/>
    <w:rsid w:val="00B400F6"/>
    <w:rsid w:val="00B61EAF"/>
    <w:rsid w:val="00B7711B"/>
    <w:rsid w:val="00BA5A91"/>
    <w:rsid w:val="00BA7E14"/>
    <w:rsid w:val="00BB3265"/>
    <w:rsid w:val="00BD2B5C"/>
    <w:rsid w:val="00BD3D99"/>
    <w:rsid w:val="00BD662C"/>
    <w:rsid w:val="00D45115"/>
    <w:rsid w:val="00D7266C"/>
    <w:rsid w:val="00E11FAA"/>
    <w:rsid w:val="00E6204E"/>
    <w:rsid w:val="00EB37AB"/>
    <w:rsid w:val="00F25603"/>
    <w:rsid w:val="00F74CDA"/>
    <w:rsid w:val="00FC63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94F973-E50C-4903-8E9A-CA27903AD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RotisSemiSans" w:eastAsia="Calibri" w:hAnsi="RotisSemiSans" w:cs="Times New Roman"/>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0C77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F62F5"/>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6F62F5"/>
    <w:rPr>
      <w:lang w:eastAsia="nl-NL"/>
    </w:rPr>
  </w:style>
  <w:style w:type="paragraph" w:styleId="Voettekst">
    <w:name w:val="footer"/>
    <w:basedOn w:val="Standaard"/>
    <w:link w:val="VoettekstChar"/>
    <w:uiPriority w:val="99"/>
    <w:unhideWhenUsed/>
    <w:rsid w:val="006F62F5"/>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6F62F5"/>
    <w:rPr>
      <w:lang w:eastAsia="nl-NL"/>
    </w:rPr>
  </w:style>
  <w:style w:type="table" w:customStyle="1" w:styleId="Tabelraster1">
    <w:name w:val="Tabelraster1"/>
    <w:basedOn w:val="Standaardtabel"/>
    <w:next w:val="Tabelraster"/>
    <w:uiPriority w:val="59"/>
    <w:rsid w:val="007B4F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BD3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3315307">
      <w:bodyDiv w:val="1"/>
      <w:marLeft w:val="0"/>
      <w:marRight w:val="0"/>
      <w:marTop w:val="0"/>
      <w:marBottom w:val="0"/>
      <w:divBdr>
        <w:top w:val="none" w:sz="0" w:space="0" w:color="auto"/>
        <w:left w:val="none" w:sz="0" w:space="0" w:color="auto"/>
        <w:bottom w:val="none" w:sz="0" w:space="0" w:color="auto"/>
        <w:right w:val="none" w:sz="0" w:space="0" w:color="auto"/>
      </w:divBdr>
    </w:div>
    <w:div w:id="1732313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F3FC8B-5791-4B40-8143-7E2A00F16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B448D01E</Template>
  <TotalTime>1</TotalTime>
  <Pages>2</Pages>
  <Words>436</Words>
  <Characters>2401</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ICT</Company>
  <LinksUpToDate>false</LinksUpToDate>
  <CharactersWithSpaces>2832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Nanny BSO WFC</dc:creator>
  <cp:keywords/>
  <dc:description/>
  <cp:lastModifiedBy>Marlies Touray- Heermans</cp:lastModifiedBy>
  <cp:revision>2</cp:revision>
  <cp:lastPrinted>2016-10-21T14:57:00Z</cp:lastPrinted>
  <dcterms:created xsi:type="dcterms:W3CDTF">2016-10-21T15:19:00Z</dcterms:created>
  <dcterms:modified xsi:type="dcterms:W3CDTF">2016-10-21T15:19:00Z</dcterms:modified>
</cp:coreProperties>
</file>