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C25" w:rsidRDefault="00B739A0" w:rsidP="00A257D3">
      <w:pPr>
        <w:rPr>
          <w:rFonts w:ascii="Rotis Semi Sans CN" w:hAnsi="Rotis Semi Sans CN"/>
          <w:b/>
          <w:sz w:val="24"/>
          <w:szCs w:val="24"/>
        </w:rPr>
      </w:pPr>
      <w:r>
        <w:rPr>
          <w:rFonts w:ascii="Rotis Semi Sans CN" w:hAnsi="Rotis Semi Sans CN"/>
          <w:b/>
          <w:sz w:val="24"/>
          <w:szCs w:val="24"/>
        </w:rPr>
        <w:t>Bijlage 2</w:t>
      </w:r>
    </w:p>
    <w:p w:rsidR="00364994" w:rsidRDefault="00DF347B" w:rsidP="00A257D3">
      <w:pPr>
        <w:rPr>
          <w:rFonts w:ascii="Rotis Semi Sans CN" w:hAnsi="Rotis Semi Sans CN"/>
          <w:sz w:val="24"/>
          <w:szCs w:val="24"/>
        </w:rPr>
      </w:pPr>
      <w:r>
        <w:rPr>
          <w:rFonts w:ascii="Rotis Semi Sans CN" w:hAnsi="Rotis Semi Sans CN"/>
          <w:sz w:val="24"/>
          <w:szCs w:val="24"/>
        </w:rPr>
        <w:t>Ontwikkelplan PMIO – trainee.</w:t>
      </w:r>
      <w:r w:rsidR="00B739A0" w:rsidRPr="00DF347B">
        <w:rPr>
          <w:rFonts w:ascii="Rotis Semi Sans CN" w:hAnsi="Rotis Semi Sans CN"/>
          <w:sz w:val="24"/>
          <w:szCs w:val="24"/>
        </w:rPr>
        <w:t xml:space="preserve"> </w:t>
      </w:r>
      <w:r>
        <w:rPr>
          <w:rFonts w:ascii="Rotis Semi Sans CN" w:hAnsi="Rotis Semi Sans CN"/>
          <w:sz w:val="24"/>
          <w:szCs w:val="24"/>
        </w:rPr>
        <w:t>D</w:t>
      </w:r>
      <w:r w:rsidR="00B739A0" w:rsidRPr="00DF347B">
        <w:rPr>
          <w:rFonts w:ascii="Rotis Semi Sans CN" w:hAnsi="Rotis Semi Sans CN"/>
          <w:sz w:val="24"/>
          <w:szCs w:val="24"/>
        </w:rPr>
        <w:t>it plan wordt in de derde week en uiterlijk binnen twee maanden getekend met de pedagogisch medewerker in ontwikkeling.</w:t>
      </w:r>
      <w:r w:rsidR="000B4254" w:rsidRPr="00DF347B">
        <w:rPr>
          <w:rFonts w:ascii="Rotis Semi Sans CN" w:hAnsi="Rotis Semi Sans CN"/>
          <w:sz w:val="24"/>
          <w:szCs w:val="24"/>
        </w:rPr>
        <w:t xml:space="preserve"> </w:t>
      </w:r>
      <w:r w:rsidR="000B4254" w:rsidRPr="004C4B68">
        <w:rPr>
          <w:rFonts w:ascii="Rotis Semi Sans CN" w:hAnsi="Rotis Semi Sans CN"/>
          <w:sz w:val="24"/>
          <w:szCs w:val="24"/>
        </w:rPr>
        <w:t>De basis voor dit ontwikkelplan is de beoordeling van de praktijkopleider en leidingge</w:t>
      </w:r>
      <w:r w:rsidR="001F60E2" w:rsidRPr="004C4B68">
        <w:rPr>
          <w:rFonts w:ascii="Rotis Semi Sans CN" w:hAnsi="Rotis Semi Sans CN"/>
          <w:sz w:val="24"/>
          <w:szCs w:val="24"/>
        </w:rPr>
        <w:t>vende</w:t>
      </w:r>
      <w:r w:rsidR="00364994">
        <w:rPr>
          <w:rFonts w:ascii="Rotis Semi Sans CN" w:hAnsi="Rotis Semi Sans CN"/>
          <w:sz w:val="24"/>
          <w:szCs w:val="24"/>
        </w:rPr>
        <w:t xml:space="preserve"> naar aanleiding van de ontwikkelscan die voorafgaand aan de inzet van de </w:t>
      </w:r>
      <w:r w:rsidR="00295FFC">
        <w:rPr>
          <w:rFonts w:ascii="Rotis Semi Sans CN" w:hAnsi="Rotis Semi Sans CN"/>
          <w:sz w:val="24"/>
          <w:szCs w:val="24"/>
        </w:rPr>
        <w:t>PMIOer</w:t>
      </w:r>
      <w:r w:rsidR="00364994">
        <w:rPr>
          <w:rFonts w:ascii="Rotis Semi Sans CN" w:hAnsi="Rotis Semi Sans CN"/>
          <w:sz w:val="24"/>
          <w:szCs w:val="24"/>
        </w:rPr>
        <w:t xml:space="preserve"> op de groepen is gedaan</w:t>
      </w:r>
      <w:r w:rsidR="001F60E2" w:rsidRPr="004C4B68">
        <w:rPr>
          <w:rFonts w:ascii="Rotis Semi Sans CN" w:hAnsi="Rotis Semi Sans CN"/>
          <w:sz w:val="24"/>
          <w:szCs w:val="24"/>
        </w:rPr>
        <w:t>.</w:t>
      </w:r>
      <w:r w:rsidR="00364994">
        <w:rPr>
          <w:rFonts w:ascii="Rotis Semi Sans CN" w:hAnsi="Rotis Semi Sans CN"/>
          <w:sz w:val="24"/>
          <w:szCs w:val="24"/>
        </w:rPr>
        <w:t xml:space="preserve"> Deze ontwikkelscan bestaat uit:</w:t>
      </w:r>
    </w:p>
    <w:p w:rsidR="00364994" w:rsidRDefault="00364994" w:rsidP="00364994">
      <w:pPr>
        <w:pStyle w:val="Lijstalinea"/>
        <w:numPr>
          <w:ilvl w:val="0"/>
          <w:numId w:val="10"/>
        </w:numPr>
        <w:rPr>
          <w:rFonts w:ascii="Rotis Semi Sans CN" w:hAnsi="Rotis Semi Sans CN"/>
          <w:sz w:val="24"/>
          <w:szCs w:val="24"/>
        </w:rPr>
      </w:pPr>
      <w:r>
        <w:rPr>
          <w:rFonts w:ascii="Rotis Semi Sans CN" w:hAnsi="Rotis Semi Sans CN"/>
          <w:sz w:val="24"/>
          <w:szCs w:val="24"/>
        </w:rPr>
        <w:t>Diploma’s trainee</w:t>
      </w:r>
    </w:p>
    <w:p w:rsidR="00364994" w:rsidRDefault="00060753" w:rsidP="00392741">
      <w:pPr>
        <w:pStyle w:val="Lijstalinea"/>
        <w:numPr>
          <w:ilvl w:val="0"/>
          <w:numId w:val="10"/>
        </w:numPr>
        <w:rPr>
          <w:rFonts w:ascii="Rotis Semi Sans CN" w:hAnsi="Rotis Semi Sans CN"/>
          <w:sz w:val="24"/>
          <w:szCs w:val="24"/>
        </w:rPr>
      </w:pPr>
      <w:r>
        <w:rPr>
          <w:rFonts w:ascii="Rotis Semi Sans CN" w:hAnsi="Rotis Semi Sans CN"/>
          <w:sz w:val="24"/>
          <w:szCs w:val="24"/>
        </w:rPr>
        <w:t>De</w:t>
      </w:r>
      <w:r w:rsidR="00364994">
        <w:rPr>
          <w:rFonts w:ascii="Rotis Semi Sans CN" w:hAnsi="Rotis Semi Sans CN"/>
          <w:sz w:val="24"/>
          <w:szCs w:val="24"/>
        </w:rPr>
        <w:t xml:space="preserve"> </w:t>
      </w:r>
      <w:r w:rsidR="00364994" w:rsidRPr="00364994">
        <w:rPr>
          <w:rFonts w:ascii="Rotis Semi Sans CN" w:hAnsi="Rotis Semi Sans CN"/>
          <w:sz w:val="24"/>
          <w:szCs w:val="24"/>
        </w:rPr>
        <w:t>CompaNanny sollicitatieprocedure</w:t>
      </w:r>
    </w:p>
    <w:p w:rsidR="00364994" w:rsidRPr="00364994" w:rsidRDefault="00060753" w:rsidP="00392741">
      <w:pPr>
        <w:pStyle w:val="Lijstalinea"/>
        <w:numPr>
          <w:ilvl w:val="0"/>
          <w:numId w:val="10"/>
        </w:numPr>
        <w:rPr>
          <w:rFonts w:ascii="Rotis Semi Sans CN" w:hAnsi="Rotis Semi Sans CN"/>
          <w:sz w:val="24"/>
          <w:szCs w:val="24"/>
        </w:rPr>
      </w:pPr>
      <w:r>
        <w:rPr>
          <w:rFonts w:ascii="Rotis Semi Sans CN" w:hAnsi="Rotis Semi Sans CN"/>
          <w:sz w:val="24"/>
          <w:szCs w:val="24"/>
        </w:rPr>
        <w:t>NTI</w:t>
      </w:r>
      <w:r w:rsidR="00364994" w:rsidRPr="00364994">
        <w:rPr>
          <w:rFonts w:ascii="Rotis Semi Sans CN" w:hAnsi="Rotis Semi Sans CN"/>
          <w:sz w:val="24"/>
          <w:szCs w:val="24"/>
        </w:rPr>
        <w:t xml:space="preserve"> vrijstellingsonderzoek op competenties en kennis</w:t>
      </w:r>
    </w:p>
    <w:p w:rsidR="00364994" w:rsidRPr="00364994" w:rsidRDefault="00364994" w:rsidP="00364994">
      <w:pPr>
        <w:pStyle w:val="Lijstalinea"/>
        <w:numPr>
          <w:ilvl w:val="0"/>
          <w:numId w:val="10"/>
        </w:numPr>
        <w:rPr>
          <w:rFonts w:ascii="Rotis Semi Sans CN" w:hAnsi="Rotis Semi Sans CN"/>
          <w:sz w:val="24"/>
          <w:szCs w:val="24"/>
        </w:rPr>
      </w:pPr>
      <w:r>
        <w:rPr>
          <w:rFonts w:ascii="Rotis Semi Sans CN" w:hAnsi="Rotis Semi Sans CN"/>
          <w:sz w:val="24"/>
          <w:szCs w:val="24"/>
        </w:rPr>
        <w:t>Persoonlijk profiel middels de</w:t>
      </w:r>
      <w:r w:rsidRPr="00364994">
        <w:rPr>
          <w:rFonts w:ascii="Rotis Semi Sans CN" w:hAnsi="Rotis Semi Sans CN"/>
          <w:sz w:val="24"/>
          <w:szCs w:val="24"/>
        </w:rPr>
        <w:t xml:space="preserve"> </w:t>
      </w:r>
      <w:proofErr w:type="spellStart"/>
      <w:r>
        <w:rPr>
          <w:rFonts w:ascii="Rotis Semi Sans CN" w:hAnsi="Rotis Semi Sans CN"/>
          <w:sz w:val="24"/>
          <w:szCs w:val="24"/>
        </w:rPr>
        <w:t>Insights</w:t>
      </w:r>
      <w:proofErr w:type="spellEnd"/>
      <w:r>
        <w:rPr>
          <w:rFonts w:ascii="Rotis Semi Sans CN" w:hAnsi="Rotis Semi Sans CN"/>
          <w:sz w:val="24"/>
          <w:szCs w:val="24"/>
        </w:rPr>
        <w:t xml:space="preserve"> analyse</w:t>
      </w:r>
    </w:p>
    <w:p w:rsidR="00364994" w:rsidRPr="00364994" w:rsidRDefault="00364994" w:rsidP="00364994">
      <w:pPr>
        <w:rPr>
          <w:rFonts w:ascii="Rotis Semi Sans CN" w:hAnsi="Rotis Semi Sans CN"/>
          <w:sz w:val="24"/>
          <w:szCs w:val="24"/>
        </w:rPr>
      </w:pPr>
      <w:r>
        <w:rPr>
          <w:rFonts w:ascii="Rotis Semi Sans CN" w:hAnsi="Rotis Semi Sans CN"/>
          <w:sz w:val="24"/>
          <w:szCs w:val="24"/>
        </w:rPr>
        <w:t>Met het inzetten van de trainee wordt rekeni</w:t>
      </w:r>
      <w:r w:rsidR="00060753">
        <w:rPr>
          <w:rFonts w:ascii="Rotis Semi Sans CN" w:hAnsi="Rotis Semi Sans CN"/>
          <w:sz w:val="24"/>
          <w:szCs w:val="24"/>
        </w:rPr>
        <w:t>ng gehouden met de opleidingsfas</w:t>
      </w:r>
      <w:r>
        <w:rPr>
          <w:rFonts w:ascii="Rotis Semi Sans CN" w:hAnsi="Rotis Semi Sans CN"/>
          <w:sz w:val="24"/>
          <w:szCs w:val="24"/>
        </w:rPr>
        <w:t>e waarin zij zich op dat moment bevindt. H</w:t>
      </w:r>
      <w:r w:rsidRPr="00364994">
        <w:rPr>
          <w:rFonts w:ascii="Rotis Semi Sans CN" w:hAnsi="Rotis Semi Sans CN"/>
          <w:sz w:val="24"/>
          <w:szCs w:val="24"/>
        </w:rPr>
        <w:t xml:space="preserve">et ingroeiplan voor de formatieve inzetbaarheid </w:t>
      </w:r>
      <w:r>
        <w:rPr>
          <w:rFonts w:ascii="Rotis Semi Sans CN" w:hAnsi="Rotis Semi Sans CN"/>
          <w:sz w:val="24"/>
          <w:szCs w:val="24"/>
        </w:rPr>
        <w:t>en</w:t>
      </w:r>
      <w:r w:rsidRPr="00364994">
        <w:rPr>
          <w:rFonts w:ascii="Rotis Semi Sans CN" w:hAnsi="Rotis Semi Sans CN"/>
          <w:sz w:val="24"/>
          <w:szCs w:val="24"/>
        </w:rPr>
        <w:t xml:space="preserve"> het plan hoe we </w:t>
      </w:r>
      <w:r>
        <w:rPr>
          <w:rFonts w:ascii="Rotis Semi Sans CN" w:hAnsi="Rotis Semi Sans CN"/>
          <w:sz w:val="24"/>
          <w:szCs w:val="24"/>
        </w:rPr>
        <w:t>de trainee</w:t>
      </w:r>
      <w:r w:rsidRPr="00364994">
        <w:rPr>
          <w:rFonts w:ascii="Rotis Semi Sans CN" w:hAnsi="Rotis Semi Sans CN"/>
          <w:sz w:val="24"/>
          <w:szCs w:val="24"/>
        </w:rPr>
        <w:t xml:space="preserve"> gaan evalueren is op basis </w:t>
      </w:r>
      <w:r>
        <w:rPr>
          <w:rFonts w:ascii="Rotis Semi Sans CN" w:hAnsi="Rotis Semi Sans CN"/>
          <w:sz w:val="24"/>
          <w:szCs w:val="24"/>
        </w:rPr>
        <w:t>van de ontwikkelscan</w:t>
      </w:r>
      <w:r w:rsidRPr="00364994">
        <w:rPr>
          <w:rFonts w:ascii="Rotis Semi Sans CN" w:hAnsi="Rotis Semi Sans CN"/>
          <w:sz w:val="24"/>
          <w:szCs w:val="24"/>
        </w:rPr>
        <w:t xml:space="preserve"> gemaakt.</w:t>
      </w:r>
    </w:p>
    <w:p w:rsidR="00B739A0" w:rsidRDefault="001F60E2" w:rsidP="00A257D3">
      <w:pPr>
        <w:rPr>
          <w:rFonts w:ascii="Rotis Semi Sans CN" w:hAnsi="Rotis Semi Sans CN"/>
          <w:sz w:val="24"/>
          <w:szCs w:val="24"/>
        </w:rPr>
      </w:pPr>
      <w:r w:rsidRPr="004C4B68">
        <w:rPr>
          <w:rFonts w:ascii="Rotis Semi Sans CN" w:hAnsi="Rotis Semi Sans CN"/>
          <w:sz w:val="24"/>
          <w:szCs w:val="24"/>
        </w:rPr>
        <w:t xml:space="preserve">Verslaglegging </w:t>
      </w:r>
      <w:r w:rsidR="00364994">
        <w:rPr>
          <w:rFonts w:ascii="Rotis Semi Sans CN" w:hAnsi="Rotis Semi Sans CN"/>
          <w:sz w:val="24"/>
          <w:szCs w:val="24"/>
        </w:rPr>
        <w:t xml:space="preserve">van de evaluaties </w:t>
      </w:r>
      <w:r w:rsidR="00060753">
        <w:rPr>
          <w:rFonts w:ascii="Rotis Semi Sans CN" w:hAnsi="Rotis Semi Sans CN"/>
          <w:sz w:val="24"/>
          <w:szCs w:val="24"/>
        </w:rPr>
        <w:t>gebeurt</w:t>
      </w:r>
      <w:r w:rsidRPr="004C4B68">
        <w:rPr>
          <w:rFonts w:ascii="Rotis Semi Sans CN" w:hAnsi="Rotis Semi Sans CN"/>
          <w:sz w:val="24"/>
          <w:szCs w:val="24"/>
        </w:rPr>
        <w:t xml:space="preserve"> middels dit formulier en inhoudelijk in</w:t>
      </w:r>
      <w:r w:rsidR="000B4254" w:rsidRPr="004C4B68">
        <w:rPr>
          <w:rFonts w:ascii="Rotis Semi Sans CN" w:hAnsi="Rotis Semi Sans CN"/>
          <w:sz w:val="24"/>
          <w:szCs w:val="24"/>
        </w:rPr>
        <w:t xml:space="preserve"> het Compass (proeftijd)evaluatieformulier.</w:t>
      </w:r>
      <w:r w:rsidRPr="004C4B68">
        <w:rPr>
          <w:rFonts w:ascii="Rotis Semi Sans CN" w:hAnsi="Rotis Semi Sans CN"/>
          <w:b/>
          <w:sz w:val="24"/>
          <w:szCs w:val="24"/>
        </w:rPr>
        <w:t xml:space="preserve"> </w:t>
      </w:r>
      <w:r w:rsidR="00DF347B" w:rsidRPr="004C4B68">
        <w:rPr>
          <w:rFonts w:ascii="Rotis Semi Sans CN" w:hAnsi="Rotis Semi Sans CN"/>
          <w:sz w:val="24"/>
          <w:szCs w:val="24"/>
        </w:rPr>
        <w:t xml:space="preserve">In het Compass (proeftijd)evaluatieformulier staat opgenomen </w:t>
      </w:r>
      <w:r w:rsidRPr="004C4B68">
        <w:rPr>
          <w:rFonts w:ascii="Rotis Semi Sans CN" w:hAnsi="Rotis Semi Sans CN"/>
          <w:sz w:val="24"/>
          <w:szCs w:val="24"/>
        </w:rPr>
        <w:t>hoe de werknemer gaat werken aan zijn</w:t>
      </w:r>
      <w:r w:rsidR="00060753">
        <w:rPr>
          <w:rFonts w:ascii="Rotis Semi Sans CN" w:hAnsi="Rotis Semi Sans CN"/>
          <w:sz w:val="24"/>
          <w:szCs w:val="24"/>
        </w:rPr>
        <w:t>/haar</w:t>
      </w:r>
      <w:r w:rsidRPr="004C4B68">
        <w:rPr>
          <w:rFonts w:ascii="Rotis Semi Sans CN" w:hAnsi="Rotis Semi Sans CN"/>
          <w:sz w:val="24"/>
          <w:szCs w:val="24"/>
        </w:rPr>
        <w:t xml:space="preserve"> ontwikkeling gericht op het voldoen aan de kwalificatie-eis voor de functie van</w:t>
      </w:r>
      <w:r w:rsidR="00DF347B" w:rsidRPr="004C4B68">
        <w:rPr>
          <w:rFonts w:ascii="Rotis Semi Sans CN" w:hAnsi="Rotis Semi Sans CN"/>
          <w:sz w:val="24"/>
          <w:szCs w:val="24"/>
        </w:rPr>
        <w:t xml:space="preserve"> </w:t>
      </w:r>
      <w:r w:rsidRPr="004C4B68">
        <w:rPr>
          <w:rFonts w:ascii="Rotis Semi Sans CN" w:hAnsi="Rotis Semi Sans CN"/>
          <w:sz w:val="24"/>
          <w:szCs w:val="24"/>
        </w:rPr>
        <w:t>pedagogisch medewerker</w:t>
      </w:r>
      <w:r w:rsidR="00DF347B" w:rsidRPr="004C4B68">
        <w:rPr>
          <w:rFonts w:ascii="Rotis Semi Sans CN" w:hAnsi="Rotis Semi Sans CN"/>
          <w:sz w:val="24"/>
          <w:szCs w:val="24"/>
        </w:rPr>
        <w:t>.</w:t>
      </w:r>
    </w:p>
    <w:p w:rsidR="00A82A5A" w:rsidRPr="008D73A6" w:rsidRDefault="00627F3F" w:rsidP="00A257D3">
      <w:pPr>
        <w:rPr>
          <w:rFonts w:ascii="Rotis Semi Sans CN" w:hAnsi="Rotis Semi Sans CN"/>
          <w:sz w:val="24"/>
          <w:szCs w:val="24"/>
        </w:rPr>
      </w:pPr>
      <w:r w:rsidRPr="008D73A6">
        <w:rPr>
          <w:rFonts w:ascii="Rotis Semi Sans CN" w:hAnsi="Rotis Semi Sans CN"/>
          <w:sz w:val="24"/>
          <w:szCs w:val="24"/>
        </w:rPr>
        <w:t>De fasering van het ontwikkeltraject, de activiteiten en faciliteiten in het trajec</w:t>
      </w:r>
      <w:bookmarkStart w:id="0" w:name="_GoBack"/>
      <w:bookmarkEnd w:id="0"/>
      <w:r w:rsidRPr="008D73A6">
        <w:rPr>
          <w:rFonts w:ascii="Rotis Semi Sans CN" w:hAnsi="Rotis Semi Sans CN"/>
          <w:sz w:val="24"/>
          <w:szCs w:val="24"/>
        </w:rPr>
        <w:t>t en de opbouw van formatieve inzetbaarheid tekenen we daarnaast af in de volgende documenten:</w:t>
      </w:r>
    </w:p>
    <w:p w:rsidR="008F0854" w:rsidRPr="004C4B68" w:rsidRDefault="008F0854" w:rsidP="00627F3F">
      <w:pPr>
        <w:pStyle w:val="Lijstalinea"/>
        <w:numPr>
          <w:ilvl w:val="0"/>
          <w:numId w:val="9"/>
        </w:numPr>
        <w:rPr>
          <w:rFonts w:ascii="Rotis Semi Sans CN" w:hAnsi="Rotis Semi Sans CN"/>
          <w:sz w:val="24"/>
          <w:szCs w:val="24"/>
        </w:rPr>
      </w:pPr>
      <w:r w:rsidRPr="004C4B68">
        <w:rPr>
          <w:rFonts w:ascii="Rotis Semi Sans CN" w:hAnsi="Rotis Semi Sans CN"/>
          <w:sz w:val="24"/>
          <w:szCs w:val="24"/>
        </w:rPr>
        <w:t xml:space="preserve">Handleiding FLP </w:t>
      </w:r>
      <w:proofErr w:type="spellStart"/>
      <w:r w:rsidRPr="004C4B68">
        <w:rPr>
          <w:rFonts w:ascii="Rotis Semi Sans CN" w:hAnsi="Rotis Semi Sans CN"/>
          <w:sz w:val="24"/>
          <w:szCs w:val="24"/>
        </w:rPr>
        <w:t>traineeship</w:t>
      </w:r>
      <w:proofErr w:type="spellEnd"/>
      <w:r w:rsidRPr="004C4B68">
        <w:rPr>
          <w:rFonts w:ascii="Rotis Semi Sans CN" w:hAnsi="Rotis Semi Sans CN"/>
          <w:sz w:val="24"/>
          <w:szCs w:val="24"/>
        </w:rPr>
        <w:t xml:space="preserve"> </w:t>
      </w:r>
    </w:p>
    <w:p w:rsidR="00627F3F" w:rsidRPr="004C4B68" w:rsidRDefault="00627F3F" w:rsidP="00627F3F">
      <w:pPr>
        <w:pStyle w:val="Lijstalinea"/>
        <w:numPr>
          <w:ilvl w:val="0"/>
          <w:numId w:val="9"/>
        </w:numPr>
        <w:rPr>
          <w:rFonts w:ascii="Rotis Semi Sans CN" w:hAnsi="Rotis Semi Sans CN"/>
          <w:sz w:val="24"/>
          <w:szCs w:val="24"/>
        </w:rPr>
      </w:pPr>
      <w:r w:rsidRPr="004C4B68">
        <w:rPr>
          <w:rFonts w:ascii="Rotis Semi Sans CN" w:hAnsi="Rotis Semi Sans CN"/>
          <w:sz w:val="24"/>
          <w:szCs w:val="24"/>
        </w:rPr>
        <w:t>Aftekenlijst formatieve inzetbaarheid</w:t>
      </w:r>
    </w:p>
    <w:p w:rsidR="00226544" w:rsidRDefault="00226544" w:rsidP="00226544">
      <w:pPr>
        <w:pStyle w:val="Lijstalinea"/>
        <w:rPr>
          <w:rFonts w:ascii="Rotis Semi Sans CN" w:hAnsi="Rotis Semi Sans CN"/>
          <w:sz w:val="24"/>
          <w:szCs w:val="24"/>
        </w:rPr>
      </w:pPr>
    </w:p>
    <w:p w:rsidR="0054728B" w:rsidRPr="004C4B68" w:rsidRDefault="00B739A0" w:rsidP="0054728B">
      <w:pPr>
        <w:rPr>
          <w:rFonts w:ascii="Rotis Semi Sans CN" w:hAnsi="Rotis Semi Sans CN"/>
          <w:b/>
          <w:sz w:val="24"/>
          <w:szCs w:val="24"/>
          <w:lang w:val="en-US"/>
        </w:rPr>
      </w:pPr>
      <w:proofErr w:type="spellStart"/>
      <w:r w:rsidRPr="004C4B68">
        <w:rPr>
          <w:rFonts w:ascii="Rotis Semi Sans CN" w:hAnsi="Rotis Semi Sans CN"/>
          <w:b/>
          <w:sz w:val="24"/>
          <w:szCs w:val="24"/>
          <w:lang w:val="en-US"/>
        </w:rPr>
        <w:t>Naam</w:t>
      </w:r>
      <w:proofErr w:type="spellEnd"/>
      <w:r w:rsidRPr="004C4B68">
        <w:rPr>
          <w:rFonts w:ascii="Rotis Semi Sans CN" w:hAnsi="Rotis Semi Sans CN"/>
          <w:b/>
          <w:sz w:val="24"/>
          <w:szCs w:val="24"/>
          <w:lang w:val="en-US"/>
        </w:rPr>
        <w:t>:</w:t>
      </w:r>
      <w:r w:rsidR="0054728B" w:rsidRPr="004C4B68">
        <w:rPr>
          <w:rFonts w:ascii="Rotis Semi Sans CN" w:hAnsi="Rotis Semi Sans CN"/>
          <w:b/>
          <w:color w:val="FF0000"/>
          <w:sz w:val="24"/>
          <w:szCs w:val="24"/>
          <w:lang w:val="en-US"/>
        </w:rPr>
        <w:t xml:space="preserve"> </w:t>
      </w:r>
      <w:r w:rsidR="00E54101">
        <w:rPr>
          <w:rFonts w:ascii="Rotis Semi Sans CN" w:hAnsi="Rotis Semi Sans CN"/>
          <w:sz w:val="24"/>
          <w:szCs w:val="24"/>
          <w:lang w:val="en-US"/>
        </w:rPr>
        <w:t>(NAAM TRAINEE)</w:t>
      </w:r>
    </w:p>
    <w:p w:rsidR="0054728B" w:rsidRPr="000A4711" w:rsidRDefault="00B739A0" w:rsidP="0054728B">
      <w:pPr>
        <w:rPr>
          <w:rFonts w:ascii="Rotis Semi Sans CN" w:hAnsi="Rotis Semi Sans CN"/>
          <w:b/>
          <w:sz w:val="24"/>
          <w:szCs w:val="24"/>
        </w:rPr>
      </w:pPr>
      <w:r w:rsidRPr="000A4711">
        <w:rPr>
          <w:rFonts w:ascii="Rotis Semi Sans CN" w:hAnsi="Rotis Semi Sans CN"/>
          <w:b/>
          <w:sz w:val="24"/>
          <w:szCs w:val="24"/>
        </w:rPr>
        <w:t>V</w:t>
      </w:r>
      <w:r w:rsidR="0054728B" w:rsidRPr="000A4711">
        <w:rPr>
          <w:rFonts w:ascii="Rotis Semi Sans CN" w:hAnsi="Rotis Semi Sans CN"/>
          <w:b/>
          <w:sz w:val="24"/>
          <w:szCs w:val="24"/>
        </w:rPr>
        <w:t>e</w:t>
      </w:r>
      <w:r w:rsidRPr="000A4711">
        <w:rPr>
          <w:rFonts w:ascii="Rotis Semi Sans CN" w:hAnsi="Rotis Semi Sans CN"/>
          <w:b/>
          <w:sz w:val="24"/>
          <w:szCs w:val="24"/>
        </w:rPr>
        <w:t>stiging:</w:t>
      </w:r>
      <w:r w:rsidR="0054728B" w:rsidRPr="000A4711">
        <w:rPr>
          <w:rFonts w:ascii="Rotis Semi Sans CN" w:hAnsi="Rotis Semi Sans CN"/>
          <w:b/>
          <w:sz w:val="24"/>
          <w:szCs w:val="24"/>
        </w:rPr>
        <w:t xml:space="preserve"> </w:t>
      </w:r>
      <w:r w:rsidR="00E54101">
        <w:rPr>
          <w:rFonts w:ascii="Rotis Semi Sans CN" w:hAnsi="Rotis Semi Sans CN"/>
          <w:sz w:val="24"/>
          <w:szCs w:val="24"/>
        </w:rPr>
        <w:t>(NAAM VESTIGING)</w:t>
      </w:r>
    </w:p>
    <w:p w:rsidR="00BD1419" w:rsidRPr="000B4254" w:rsidRDefault="00BD1419" w:rsidP="0054728B">
      <w:pPr>
        <w:rPr>
          <w:rFonts w:ascii="Rotis Semi Sans CN" w:hAnsi="Rotis Semi Sans CN"/>
          <w:b/>
          <w:sz w:val="24"/>
          <w:szCs w:val="24"/>
        </w:rPr>
      </w:pPr>
      <w:r w:rsidRPr="003F6644">
        <w:rPr>
          <w:rFonts w:ascii="Rotis Semi Sans CN" w:hAnsi="Rotis Semi Sans CN"/>
          <w:b/>
          <w:sz w:val="24"/>
          <w:szCs w:val="24"/>
        </w:rPr>
        <w:t xml:space="preserve">Opleidingsachtergrond: </w:t>
      </w:r>
      <w:r w:rsidR="00E54101">
        <w:rPr>
          <w:rFonts w:ascii="Rotis Semi Sans CN" w:hAnsi="Rotis Semi Sans CN"/>
          <w:b/>
          <w:sz w:val="24"/>
          <w:szCs w:val="24"/>
        </w:rPr>
        <w:t>(HOOGST GENOTEN OPLEIDING)</w:t>
      </w:r>
    </w:p>
    <w:p w:rsidR="0054728B" w:rsidRPr="000A6E27" w:rsidRDefault="00B739A0" w:rsidP="0054728B">
      <w:pPr>
        <w:rPr>
          <w:rFonts w:ascii="Rotis Semi Sans CN" w:hAnsi="Rotis Semi Sans CN"/>
          <w:b/>
          <w:sz w:val="24"/>
          <w:szCs w:val="24"/>
        </w:rPr>
      </w:pPr>
      <w:r w:rsidRPr="000A6E27">
        <w:rPr>
          <w:rFonts w:ascii="Rotis Semi Sans CN" w:hAnsi="Rotis Semi Sans CN"/>
          <w:b/>
          <w:sz w:val="24"/>
          <w:szCs w:val="24"/>
        </w:rPr>
        <w:t>Beoogd te halen diploma:</w:t>
      </w:r>
      <w:r w:rsidR="0054728B" w:rsidRPr="000A6E27">
        <w:rPr>
          <w:rFonts w:ascii="Rotis Semi Sans CN" w:hAnsi="Rotis Semi Sans CN"/>
          <w:b/>
          <w:sz w:val="24"/>
          <w:szCs w:val="24"/>
        </w:rPr>
        <w:t xml:space="preserve"> </w:t>
      </w:r>
      <w:proofErr w:type="spellStart"/>
      <w:r w:rsidR="00107050" w:rsidRPr="00E54101">
        <w:rPr>
          <w:rFonts w:ascii="Rotis Semi Sans CN" w:hAnsi="Rotis Semi Sans CN"/>
          <w:sz w:val="24"/>
          <w:szCs w:val="24"/>
        </w:rPr>
        <w:t>MBO-opleiding</w:t>
      </w:r>
      <w:proofErr w:type="spellEnd"/>
      <w:r w:rsidR="00107050" w:rsidRPr="00E54101">
        <w:rPr>
          <w:rFonts w:ascii="Rotis Semi Sans CN" w:hAnsi="Rotis Semi Sans CN"/>
          <w:sz w:val="24"/>
          <w:szCs w:val="24"/>
        </w:rPr>
        <w:t xml:space="preserve"> PW3</w:t>
      </w:r>
    </w:p>
    <w:p w:rsidR="0054728B" w:rsidRDefault="00B739A0" w:rsidP="0054728B">
      <w:pPr>
        <w:rPr>
          <w:rFonts w:ascii="Rotis Semi Sans CN" w:hAnsi="Rotis Semi Sans CN"/>
          <w:sz w:val="24"/>
          <w:szCs w:val="24"/>
        </w:rPr>
      </w:pPr>
      <w:r w:rsidRPr="000A6E27">
        <w:rPr>
          <w:rFonts w:ascii="Rotis Semi Sans CN" w:hAnsi="Rotis Semi Sans CN"/>
          <w:b/>
          <w:sz w:val="24"/>
          <w:szCs w:val="24"/>
        </w:rPr>
        <w:t>Datum beoogd te halen diploma:</w:t>
      </w:r>
      <w:r w:rsidR="0054728B" w:rsidRPr="000A6E27">
        <w:rPr>
          <w:rFonts w:ascii="Rotis Semi Sans CN" w:hAnsi="Rotis Semi Sans CN"/>
          <w:b/>
          <w:sz w:val="24"/>
          <w:szCs w:val="24"/>
        </w:rPr>
        <w:t xml:space="preserve"> </w:t>
      </w:r>
      <w:r w:rsidR="00E54101">
        <w:rPr>
          <w:rFonts w:ascii="Rotis Semi Sans CN" w:hAnsi="Rotis Semi Sans CN"/>
          <w:sz w:val="24"/>
          <w:szCs w:val="24"/>
        </w:rPr>
        <w:t>(NEEM EEN JAAR NA STARTDATUM)</w:t>
      </w:r>
    </w:p>
    <w:p w:rsidR="003F6644" w:rsidRDefault="003F6644" w:rsidP="00A257D3">
      <w:pPr>
        <w:rPr>
          <w:rFonts w:ascii="Rotis Semi Sans CN" w:hAnsi="Rotis Semi Sans CN"/>
          <w:b/>
          <w:sz w:val="24"/>
          <w:szCs w:val="24"/>
        </w:rPr>
      </w:pPr>
    </w:p>
    <w:p w:rsidR="003F6644" w:rsidRDefault="003F6644" w:rsidP="00A257D3">
      <w:pPr>
        <w:rPr>
          <w:rFonts w:ascii="Rotis Semi Sans CN" w:hAnsi="Rotis Semi Sans CN"/>
          <w:b/>
          <w:sz w:val="24"/>
          <w:szCs w:val="24"/>
        </w:rPr>
      </w:pPr>
    </w:p>
    <w:p w:rsidR="003F6644" w:rsidRDefault="00AE2969" w:rsidP="00A257D3">
      <w:pPr>
        <w:rPr>
          <w:rFonts w:ascii="Rotis Semi Sans CN" w:hAnsi="Rotis Semi Sans CN"/>
          <w:b/>
          <w:sz w:val="24"/>
          <w:szCs w:val="24"/>
        </w:rPr>
      </w:pPr>
      <w:r>
        <w:rPr>
          <w:rFonts w:ascii="Rotis Semi Sans CN" w:hAnsi="Rotis Semi Sans CN"/>
          <w:b/>
          <w:sz w:val="24"/>
          <w:szCs w:val="24"/>
        </w:rPr>
        <w:t>Paraaf Vestigingsmanager</w:t>
      </w:r>
      <w:r>
        <w:rPr>
          <w:rFonts w:ascii="Rotis Semi Sans CN" w:hAnsi="Rotis Semi Sans CN"/>
          <w:b/>
          <w:sz w:val="24"/>
          <w:szCs w:val="24"/>
        </w:rPr>
        <w:tab/>
      </w:r>
      <w:r>
        <w:rPr>
          <w:rFonts w:ascii="Rotis Semi Sans CN" w:hAnsi="Rotis Semi Sans CN"/>
          <w:b/>
          <w:sz w:val="24"/>
          <w:szCs w:val="24"/>
        </w:rPr>
        <w:tab/>
      </w:r>
      <w:r>
        <w:rPr>
          <w:rFonts w:ascii="Rotis Semi Sans CN" w:hAnsi="Rotis Semi Sans CN"/>
          <w:b/>
          <w:sz w:val="24"/>
          <w:szCs w:val="24"/>
        </w:rPr>
        <w:tab/>
        <w:t xml:space="preserve">Paraaf </w:t>
      </w:r>
      <w:proofErr w:type="spellStart"/>
      <w:r>
        <w:rPr>
          <w:rFonts w:ascii="Rotis Semi Sans CN" w:hAnsi="Rotis Semi Sans CN"/>
          <w:b/>
          <w:sz w:val="24"/>
          <w:szCs w:val="24"/>
        </w:rPr>
        <w:t>PMIOer</w:t>
      </w:r>
      <w:proofErr w:type="spellEnd"/>
    </w:p>
    <w:p w:rsidR="000A4711" w:rsidRDefault="000A4711" w:rsidP="00A257D3">
      <w:pPr>
        <w:rPr>
          <w:rFonts w:ascii="Rotis Semi Sans CN" w:hAnsi="Rotis Semi Sans CN"/>
          <w:b/>
          <w:sz w:val="24"/>
          <w:szCs w:val="24"/>
        </w:rPr>
      </w:pPr>
    </w:p>
    <w:p w:rsidR="00B739A0" w:rsidRDefault="00060753" w:rsidP="00A257D3">
      <w:pPr>
        <w:rPr>
          <w:rFonts w:ascii="Rotis Semi Sans CN" w:hAnsi="Rotis Semi Sans CN"/>
          <w:b/>
          <w:sz w:val="24"/>
          <w:szCs w:val="24"/>
        </w:rPr>
      </w:pPr>
      <w:r>
        <w:rPr>
          <w:rFonts w:ascii="Rotis Semi Sans CN" w:hAnsi="Rotis Semi Sans CN"/>
          <w:b/>
          <w:sz w:val="24"/>
          <w:szCs w:val="24"/>
        </w:rPr>
        <w:lastRenderedPageBreak/>
        <w:br/>
      </w:r>
      <w:r w:rsidR="0054728B">
        <w:rPr>
          <w:rFonts w:ascii="Rotis Semi Sans CN" w:hAnsi="Rotis Semi Sans CN"/>
          <w:b/>
          <w:sz w:val="24"/>
          <w:szCs w:val="24"/>
        </w:rPr>
        <w:t>Het o</w:t>
      </w:r>
      <w:r w:rsidR="00185AC9">
        <w:rPr>
          <w:rFonts w:ascii="Rotis Semi Sans CN" w:hAnsi="Rotis Semi Sans CN"/>
          <w:b/>
          <w:sz w:val="24"/>
          <w:szCs w:val="24"/>
        </w:rPr>
        <w:t>ntwikkel traject</w:t>
      </w:r>
      <w:r w:rsidR="000B4254">
        <w:rPr>
          <w:rFonts w:ascii="Rotis Semi Sans CN" w:hAnsi="Rotis Semi Sans CN"/>
          <w:b/>
          <w:sz w:val="24"/>
          <w:szCs w:val="24"/>
        </w:rPr>
        <w:t xml:space="preserve">: </w:t>
      </w:r>
      <w:r w:rsidR="00185AC9">
        <w:rPr>
          <w:rFonts w:ascii="Rotis Semi Sans CN" w:hAnsi="Rotis Semi Sans CN"/>
          <w:b/>
          <w:sz w:val="24"/>
          <w:szCs w:val="24"/>
        </w:rPr>
        <w:t>met bijbehorende competenties wordt op de volgende momenten met de medewerker besproken en ondertekend:</w:t>
      </w:r>
    </w:p>
    <w:p w:rsidR="00185AC9" w:rsidRDefault="00185AC9" w:rsidP="00185AC9">
      <w:pPr>
        <w:pStyle w:val="Lijstalinea"/>
        <w:numPr>
          <w:ilvl w:val="0"/>
          <w:numId w:val="8"/>
        </w:numPr>
        <w:rPr>
          <w:rFonts w:ascii="Rotis Semi Sans CN" w:hAnsi="Rotis Semi Sans CN"/>
          <w:b/>
          <w:sz w:val="24"/>
          <w:szCs w:val="24"/>
        </w:rPr>
      </w:pPr>
      <w:r>
        <w:rPr>
          <w:rFonts w:ascii="Rotis Semi Sans CN" w:hAnsi="Rotis Semi Sans CN"/>
          <w:b/>
          <w:sz w:val="24"/>
          <w:szCs w:val="24"/>
        </w:rPr>
        <w:t xml:space="preserve">Week 1 – 2: Competenties en leerdoelen in de diverse fases van ontwikkeling voor de ingroei van de medewerker: </w:t>
      </w:r>
    </w:p>
    <w:p w:rsidR="0054728B" w:rsidRPr="0054728B" w:rsidRDefault="0054728B" w:rsidP="0054728B">
      <w:pPr>
        <w:rPr>
          <w:rFonts w:ascii="Rotis Semi Sans CN" w:hAnsi="Rotis Semi Sans CN"/>
          <w:b/>
          <w:sz w:val="24"/>
          <w:szCs w:val="24"/>
        </w:rPr>
      </w:pPr>
      <w:r w:rsidRPr="0054728B">
        <w:rPr>
          <w:rFonts w:ascii="Rotis Semi Sans CN" w:hAnsi="Rotis Semi Sans CN"/>
          <w:b/>
          <w:sz w:val="24"/>
          <w:szCs w:val="24"/>
        </w:rPr>
        <w:t>Datum afronding:</w:t>
      </w:r>
      <w:r>
        <w:rPr>
          <w:rFonts w:ascii="Rotis Semi Sans CN" w:hAnsi="Rotis Semi Sans CN"/>
          <w:b/>
          <w:sz w:val="24"/>
          <w:szCs w:val="24"/>
        </w:rPr>
        <w:t xml:space="preserve"> </w:t>
      </w:r>
      <w:r w:rsidR="000A6E27">
        <w:rPr>
          <w:rFonts w:ascii="Rotis Semi Sans CN" w:hAnsi="Rotis Semi Sans CN"/>
          <w:b/>
          <w:sz w:val="24"/>
          <w:szCs w:val="24"/>
        </w:rPr>
        <w:t xml:space="preserve">Leerdoelen t.a.v. formatieve inzetbaarheid afgetekend op </w:t>
      </w:r>
      <w:r w:rsidR="00E54101">
        <w:rPr>
          <w:rFonts w:ascii="Rotis Semi Sans CN" w:hAnsi="Rotis Semi Sans CN"/>
          <w:b/>
          <w:sz w:val="24"/>
          <w:szCs w:val="24"/>
        </w:rPr>
        <w:t>(VUL DATUM IN)</w:t>
      </w:r>
    </w:p>
    <w:p w:rsidR="00185AC9" w:rsidRDefault="00185AC9" w:rsidP="00185AC9">
      <w:pPr>
        <w:pStyle w:val="Lijstalinea"/>
        <w:numPr>
          <w:ilvl w:val="0"/>
          <w:numId w:val="8"/>
        </w:numPr>
        <w:rPr>
          <w:rFonts w:ascii="Rotis Semi Sans CN" w:hAnsi="Rotis Semi Sans CN"/>
          <w:b/>
          <w:sz w:val="24"/>
          <w:szCs w:val="24"/>
        </w:rPr>
      </w:pPr>
      <w:r>
        <w:rPr>
          <w:rFonts w:ascii="Rotis Semi Sans CN" w:hAnsi="Rotis Semi Sans CN"/>
          <w:b/>
          <w:sz w:val="24"/>
          <w:szCs w:val="24"/>
        </w:rPr>
        <w:t>Maand 2: proeftijdevaluatie met bijbehorend leerdoelen en hulpmiddelen om deze te behalen.</w:t>
      </w:r>
    </w:p>
    <w:p w:rsidR="0054728B" w:rsidRPr="0054728B" w:rsidRDefault="0054728B" w:rsidP="0054728B">
      <w:pPr>
        <w:rPr>
          <w:rFonts w:ascii="Rotis Semi Sans CN" w:hAnsi="Rotis Semi Sans CN"/>
          <w:b/>
          <w:sz w:val="24"/>
          <w:szCs w:val="24"/>
        </w:rPr>
      </w:pPr>
      <w:r>
        <w:rPr>
          <w:rFonts w:ascii="Rotis Semi Sans CN" w:hAnsi="Rotis Semi Sans CN"/>
          <w:b/>
          <w:sz w:val="24"/>
          <w:szCs w:val="24"/>
        </w:rPr>
        <w:t xml:space="preserve">Geplande datum afronding: </w:t>
      </w:r>
      <w:r w:rsidR="000A6E27">
        <w:rPr>
          <w:rFonts w:ascii="Rotis Semi Sans CN" w:hAnsi="Rotis Semi Sans CN"/>
          <w:b/>
          <w:sz w:val="24"/>
          <w:szCs w:val="24"/>
        </w:rPr>
        <w:t xml:space="preserve">gesprek gevoerd en verslag gemaakt dd. </w:t>
      </w:r>
      <w:r w:rsidR="00E54101">
        <w:rPr>
          <w:rFonts w:ascii="Rotis Semi Sans CN" w:hAnsi="Rotis Semi Sans CN"/>
          <w:b/>
          <w:sz w:val="24"/>
          <w:szCs w:val="24"/>
        </w:rPr>
        <w:t>(VUL DATUM IN)</w:t>
      </w:r>
    </w:p>
    <w:p w:rsidR="00185AC9" w:rsidRPr="00185AC9" w:rsidRDefault="00185AC9" w:rsidP="00185AC9">
      <w:pPr>
        <w:pStyle w:val="Lijstalinea"/>
        <w:numPr>
          <w:ilvl w:val="0"/>
          <w:numId w:val="8"/>
        </w:numPr>
        <w:rPr>
          <w:rFonts w:ascii="Rotis Semi Sans CN" w:hAnsi="Rotis Semi Sans CN"/>
          <w:b/>
          <w:sz w:val="24"/>
          <w:szCs w:val="24"/>
        </w:rPr>
      </w:pPr>
      <w:r>
        <w:rPr>
          <w:rFonts w:ascii="Rotis Semi Sans CN" w:hAnsi="Rotis Semi Sans CN"/>
          <w:b/>
          <w:sz w:val="24"/>
          <w:szCs w:val="24"/>
        </w:rPr>
        <w:t xml:space="preserve">Maand 6: </w:t>
      </w:r>
      <w:r w:rsidR="001F60E2">
        <w:rPr>
          <w:rFonts w:ascii="Rotis Semi Sans CN" w:hAnsi="Rotis Semi Sans CN"/>
          <w:b/>
          <w:sz w:val="24"/>
          <w:szCs w:val="24"/>
        </w:rPr>
        <w:t>u</w:t>
      </w:r>
      <w:r w:rsidR="0054728B">
        <w:rPr>
          <w:rFonts w:ascii="Rotis Semi Sans CN" w:hAnsi="Rotis Semi Sans CN"/>
          <w:b/>
          <w:sz w:val="24"/>
          <w:szCs w:val="24"/>
        </w:rPr>
        <w:t xml:space="preserve">itgebreide Compass evaluatie, met bijbehorende leerdoelen en hulpmiddelen, </w:t>
      </w:r>
      <w:r>
        <w:rPr>
          <w:rFonts w:ascii="Rotis Semi Sans CN" w:hAnsi="Rotis Semi Sans CN"/>
          <w:b/>
          <w:sz w:val="24"/>
          <w:szCs w:val="24"/>
        </w:rPr>
        <w:t>wordt ingevuld en besproken me</w:t>
      </w:r>
      <w:r w:rsidR="0054728B">
        <w:rPr>
          <w:rFonts w:ascii="Rotis Semi Sans CN" w:hAnsi="Rotis Semi Sans CN"/>
          <w:b/>
          <w:sz w:val="24"/>
          <w:szCs w:val="24"/>
        </w:rPr>
        <w:t>t GTL en VM.</w:t>
      </w:r>
    </w:p>
    <w:p w:rsidR="0054728B" w:rsidRPr="0054728B" w:rsidRDefault="0054728B" w:rsidP="0054728B">
      <w:pPr>
        <w:rPr>
          <w:rFonts w:ascii="Rotis Semi Sans CN" w:hAnsi="Rotis Semi Sans CN"/>
          <w:b/>
          <w:sz w:val="24"/>
          <w:szCs w:val="24"/>
        </w:rPr>
      </w:pPr>
      <w:r>
        <w:rPr>
          <w:rFonts w:ascii="Rotis Semi Sans CN" w:hAnsi="Rotis Semi Sans CN"/>
          <w:b/>
          <w:sz w:val="24"/>
          <w:szCs w:val="24"/>
        </w:rPr>
        <w:t xml:space="preserve">Geplande datum afronding: </w:t>
      </w:r>
      <w:r w:rsidR="000A6E27" w:rsidRPr="000B4254">
        <w:rPr>
          <w:rFonts w:ascii="Rotis Semi Sans CN" w:hAnsi="Rotis Semi Sans CN"/>
          <w:b/>
          <w:sz w:val="24"/>
          <w:szCs w:val="24"/>
        </w:rPr>
        <w:t>gesprek gevoerd en verslag gemaakt dd.</w:t>
      </w:r>
      <w:r w:rsidR="000B4254" w:rsidRPr="000B4254">
        <w:rPr>
          <w:rFonts w:ascii="Rotis Semi Sans CN" w:hAnsi="Rotis Semi Sans CN"/>
          <w:b/>
          <w:sz w:val="24"/>
          <w:szCs w:val="24"/>
        </w:rPr>
        <w:t xml:space="preserve"> </w:t>
      </w:r>
      <w:r w:rsidR="00060753">
        <w:rPr>
          <w:rFonts w:ascii="Rotis Semi Sans CN" w:hAnsi="Rotis Semi Sans CN"/>
          <w:b/>
          <w:sz w:val="24"/>
          <w:szCs w:val="24"/>
        </w:rPr>
        <w:t>(V</w:t>
      </w:r>
      <w:r w:rsidR="00E54101">
        <w:rPr>
          <w:rFonts w:ascii="Rotis Semi Sans CN" w:hAnsi="Rotis Semi Sans CN"/>
          <w:b/>
          <w:sz w:val="24"/>
          <w:szCs w:val="24"/>
        </w:rPr>
        <w:t>UL DATUM IN)</w:t>
      </w:r>
    </w:p>
    <w:p w:rsidR="00060753" w:rsidRDefault="00060753" w:rsidP="00A257D3">
      <w:pPr>
        <w:rPr>
          <w:rFonts w:ascii="Rotis Semi Sans CN" w:hAnsi="Rotis Semi Sans CN"/>
          <w:b/>
          <w:sz w:val="24"/>
          <w:szCs w:val="24"/>
        </w:rPr>
      </w:pPr>
    </w:p>
    <w:p w:rsidR="0054728B" w:rsidRDefault="0054728B" w:rsidP="00A257D3">
      <w:pPr>
        <w:rPr>
          <w:rFonts w:ascii="Rotis Semi Sans CN" w:hAnsi="Rotis Semi Sans CN"/>
          <w:b/>
          <w:sz w:val="24"/>
          <w:szCs w:val="24"/>
        </w:rPr>
      </w:pPr>
      <w:r>
        <w:rPr>
          <w:rFonts w:ascii="Rotis Semi Sans CN" w:hAnsi="Rotis Semi Sans CN"/>
          <w:b/>
          <w:sz w:val="24"/>
          <w:szCs w:val="24"/>
        </w:rPr>
        <w:t>De Pedagogisch medewerker in ontwikkeling krijgt een uitgebreid ondersteunings- en Scholings traject van CompaNanny aangeboden, welke het behalen van het PW3 diploma zal ondersteunen. Het programma zal op maat worden ingepland voor de groep, de inhoud van het programma is bekend bij de medewerker en begeleider.</w:t>
      </w:r>
    </w:p>
    <w:p w:rsidR="0054728B" w:rsidRDefault="0054728B" w:rsidP="00A257D3">
      <w:pPr>
        <w:rPr>
          <w:rFonts w:ascii="Rotis Semi Sans CN" w:hAnsi="Rotis Semi Sans CN"/>
          <w:b/>
          <w:sz w:val="24"/>
          <w:szCs w:val="24"/>
        </w:rPr>
      </w:pPr>
      <w:r>
        <w:rPr>
          <w:rFonts w:ascii="Rotis Semi Sans CN" w:hAnsi="Rotis Semi Sans CN"/>
          <w:b/>
          <w:sz w:val="24"/>
          <w:szCs w:val="24"/>
        </w:rPr>
        <w:t>Voor akkoord ondertekend,</w:t>
      </w:r>
    </w:p>
    <w:p w:rsidR="00E54101" w:rsidRDefault="00E54101" w:rsidP="00A257D3">
      <w:pPr>
        <w:rPr>
          <w:rFonts w:ascii="Rotis Semi Sans CN" w:hAnsi="Rotis Semi Sans CN"/>
          <w:b/>
          <w:sz w:val="24"/>
          <w:szCs w:val="24"/>
        </w:rPr>
      </w:pPr>
    </w:p>
    <w:p w:rsidR="00E54101" w:rsidRDefault="00E54101" w:rsidP="00A257D3">
      <w:pPr>
        <w:rPr>
          <w:rFonts w:ascii="Rotis Semi Sans CN" w:hAnsi="Rotis Semi Sans CN"/>
          <w:b/>
          <w:sz w:val="24"/>
          <w:szCs w:val="24"/>
        </w:rPr>
      </w:pPr>
    </w:p>
    <w:p w:rsidR="00107050" w:rsidRDefault="00E54101" w:rsidP="00A257D3">
      <w:pPr>
        <w:rPr>
          <w:rFonts w:ascii="Rotis Semi Sans CN" w:hAnsi="Rotis Semi Sans CN"/>
          <w:b/>
          <w:sz w:val="24"/>
          <w:szCs w:val="24"/>
        </w:rPr>
      </w:pPr>
      <w:r>
        <w:rPr>
          <w:rFonts w:ascii="Rotis Semi Sans CN" w:hAnsi="Rotis Semi Sans CN"/>
          <w:b/>
          <w:sz w:val="24"/>
          <w:szCs w:val="24"/>
        </w:rPr>
        <w:t>(TEKEN ALS IETS WIJZIGT OPNIEUW)</w:t>
      </w:r>
    </w:p>
    <w:p w:rsidR="0054728B" w:rsidRDefault="0054728B" w:rsidP="00A257D3">
      <w:pPr>
        <w:rPr>
          <w:rFonts w:ascii="Rotis Semi Sans CN" w:hAnsi="Rotis Semi Sans CN"/>
          <w:b/>
          <w:sz w:val="24"/>
          <w:szCs w:val="24"/>
        </w:rPr>
      </w:pPr>
      <w:r>
        <w:rPr>
          <w:rFonts w:ascii="Rotis Semi Sans CN" w:hAnsi="Rotis Semi Sans CN"/>
          <w:b/>
          <w:sz w:val="24"/>
          <w:szCs w:val="24"/>
        </w:rPr>
        <w:t>Datum</w:t>
      </w:r>
      <w:r w:rsidR="00107050" w:rsidRPr="00E54101">
        <w:rPr>
          <w:rFonts w:ascii="Rotis Semi Sans CN" w:hAnsi="Rotis Semi Sans CN"/>
          <w:b/>
          <w:sz w:val="24"/>
          <w:szCs w:val="24"/>
        </w:rPr>
        <w:t>:</w:t>
      </w:r>
      <w:r>
        <w:rPr>
          <w:rFonts w:ascii="Rotis Semi Sans CN" w:hAnsi="Rotis Semi Sans CN"/>
          <w:b/>
          <w:sz w:val="24"/>
          <w:szCs w:val="24"/>
        </w:rPr>
        <w:tab/>
      </w:r>
      <w:r w:rsidR="00E54101">
        <w:rPr>
          <w:rFonts w:ascii="Rotis Semi Sans CN" w:hAnsi="Rotis Semi Sans CN"/>
          <w:b/>
          <w:sz w:val="24"/>
          <w:szCs w:val="24"/>
        </w:rPr>
        <w:tab/>
      </w:r>
      <w:r w:rsidR="00E54101">
        <w:rPr>
          <w:rFonts w:ascii="Rotis Semi Sans CN" w:hAnsi="Rotis Semi Sans CN"/>
          <w:b/>
          <w:sz w:val="24"/>
          <w:szCs w:val="24"/>
        </w:rPr>
        <w:tab/>
      </w:r>
      <w:r w:rsidR="00E54101">
        <w:rPr>
          <w:rFonts w:ascii="Rotis Semi Sans CN" w:hAnsi="Rotis Semi Sans CN"/>
          <w:b/>
          <w:sz w:val="24"/>
          <w:szCs w:val="24"/>
        </w:rPr>
        <w:tab/>
      </w:r>
      <w:r w:rsidR="00E54101">
        <w:rPr>
          <w:rFonts w:ascii="Rotis Semi Sans CN" w:hAnsi="Rotis Semi Sans CN"/>
          <w:b/>
          <w:sz w:val="24"/>
          <w:szCs w:val="24"/>
        </w:rPr>
        <w:tab/>
      </w:r>
      <w:r w:rsidR="00E54101">
        <w:rPr>
          <w:rFonts w:ascii="Rotis Semi Sans CN" w:hAnsi="Rotis Semi Sans CN"/>
          <w:b/>
          <w:sz w:val="24"/>
          <w:szCs w:val="24"/>
        </w:rPr>
        <w:tab/>
      </w:r>
      <w:r>
        <w:rPr>
          <w:rFonts w:ascii="Rotis Semi Sans CN" w:hAnsi="Rotis Semi Sans CN"/>
          <w:b/>
          <w:sz w:val="24"/>
          <w:szCs w:val="24"/>
        </w:rPr>
        <w:t>Datum</w:t>
      </w:r>
      <w:r w:rsidR="00E54101">
        <w:rPr>
          <w:rFonts w:ascii="Rotis Semi Sans CN" w:hAnsi="Rotis Semi Sans CN"/>
          <w:b/>
          <w:sz w:val="24"/>
          <w:szCs w:val="24"/>
        </w:rPr>
        <w:t>:</w:t>
      </w:r>
    </w:p>
    <w:p w:rsidR="0054728B" w:rsidRDefault="0054728B" w:rsidP="00A257D3">
      <w:pPr>
        <w:rPr>
          <w:rFonts w:ascii="Rotis Semi Sans CN" w:hAnsi="Rotis Semi Sans CN"/>
          <w:b/>
          <w:sz w:val="24"/>
          <w:szCs w:val="24"/>
        </w:rPr>
      </w:pPr>
      <w:r>
        <w:rPr>
          <w:rFonts w:ascii="Rotis Semi Sans CN" w:hAnsi="Rotis Semi Sans CN"/>
          <w:b/>
          <w:sz w:val="24"/>
          <w:szCs w:val="24"/>
        </w:rPr>
        <w:t>Vestigingsmanager</w:t>
      </w:r>
      <w:r>
        <w:rPr>
          <w:rFonts w:ascii="Rotis Semi Sans CN" w:hAnsi="Rotis Semi Sans CN"/>
          <w:b/>
          <w:sz w:val="24"/>
          <w:szCs w:val="24"/>
        </w:rPr>
        <w:tab/>
      </w:r>
      <w:r>
        <w:rPr>
          <w:rFonts w:ascii="Rotis Semi Sans CN" w:hAnsi="Rotis Semi Sans CN"/>
          <w:b/>
          <w:sz w:val="24"/>
          <w:szCs w:val="24"/>
        </w:rPr>
        <w:tab/>
      </w:r>
      <w:r>
        <w:rPr>
          <w:rFonts w:ascii="Rotis Semi Sans CN" w:hAnsi="Rotis Semi Sans CN"/>
          <w:b/>
          <w:sz w:val="24"/>
          <w:szCs w:val="24"/>
        </w:rPr>
        <w:tab/>
      </w:r>
      <w:r>
        <w:rPr>
          <w:rFonts w:ascii="Rotis Semi Sans CN" w:hAnsi="Rotis Semi Sans CN"/>
          <w:b/>
          <w:sz w:val="24"/>
          <w:szCs w:val="24"/>
        </w:rPr>
        <w:tab/>
      </w:r>
      <w:r>
        <w:rPr>
          <w:rFonts w:ascii="Rotis Semi Sans CN" w:hAnsi="Rotis Semi Sans CN"/>
          <w:b/>
          <w:sz w:val="24"/>
          <w:szCs w:val="24"/>
        </w:rPr>
        <w:tab/>
      </w:r>
      <w:proofErr w:type="spellStart"/>
      <w:r>
        <w:rPr>
          <w:rFonts w:ascii="Rotis Semi Sans CN" w:hAnsi="Rotis Semi Sans CN"/>
          <w:b/>
          <w:sz w:val="24"/>
          <w:szCs w:val="24"/>
        </w:rPr>
        <w:t>PMIOer</w:t>
      </w:r>
      <w:proofErr w:type="spellEnd"/>
    </w:p>
    <w:p w:rsidR="00E54101" w:rsidRDefault="00E54101" w:rsidP="00A257D3">
      <w:pPr>
        <w:rPr>
          <w:rFonts w:ascii="Rotis Semi Sans CN" w:hAnsi="Rotis Semi Sans CN"/>
          <w:b/>
          <w:sz w:val="24"/>
          <w:szCs w:val="24"/>
        </w:rPr>
      </w:pPr>
    </w:p>
    <w:sectPr w:rsidR="00E5410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55C" w:rsidRDefault="0076355C" w:rsidP="001D035F">
      <w:pPr>
        <w:spacing w:after="0" w:line="240" w:lineRule="auto"/>
      </w:pPr>
      <w:r>
        <w:separator/>
      </w:r>
    </w:p>
  </w:endnote>
  <w:endnote w:type="continuationSeparator" w:id="0">
    <w:p w:rsidR="0076355C" w:rsidRDefault="0076355C" w:rsidP="001D0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tis Semi Sans CN">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tisSemiSans">
    <w:altName w:val="Rotis Semi Sans CN"/>
    <w:panose1 w:val="000005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727" w:rsidRDefault="00060753" w:rsidP="003D5727">
    <w:pPr>
      <w:pStyle w:val="Voettekst"/>
      <w:jc w:val="right"/>
    </w:pPr>
    <w:r>
      <w:t>2</w:t>
    </w:r>
    <w:r w:rsidR="003D5727">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55C" w:rsidRDefault="0076355C" w:rsidP="001D035F">
      <w:pPr>
        <w:spacing w:after="0" w:line="240" w:lineRule="auto"/>
      </w:pPr>
      <w:r>
        <w:separator/>
      </w:r>
    </w:p>
  </w:footnote>
  <w:footnote w:type="continuationSeparator" w:id="0">
    <w:p w:rsidR="0076355C" w:rsidRDefault="0076355C" w:rsidP="001D03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394FAD"/>
    <w:multiLevelType w:val="hybridMultilevel"/>
    <w:tmpl w:val="B2C4BB30"/>
    <w:lvl w:ilvl="0" w:tplc="43822D5C">
      <w:start w:val="2"/>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CE7B32"/>
    <w:multiLevelType w:val="hybridMultilevel"/>
    <w:tmpl w:val="986AB940"/>
    <w:lvl w:ilvl="0" w:tplc="DF3465FA">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903B2B"/>
    <w:multiLevelType w:val="hybridMultilevel"/>
    <w:tmpl w:val="EA2C2496"/>
    <w:lvl w:ilvl="0" w:tplc="D96EFED6">
      <w:numFmt w:val="bullet"/>
      <w:lvlText w:val="-"/>
      <w:lvlJc w:val="left"/>
      <w:pPr>
        <w:ind w:left="720" w:hanging="360"/>
      </w:pPr>
      <w:rPr>
        <w:rFonts w:ascii="RotisSemiSans" w:eastAsia="Calibri" w:hAnsi="RotisSemi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D2414C6"/>
    <w:multiLevelType w:val="hybridMultilevel"/>
    <w:tmpl w:val="3AA42B82"/>
    <w:lvl w:ilvl="0" w:tplc="426EFFA0">
      <w:numFmt w:val="bullet"/>
      <w:lvlText w:val="-"/>
      <w:lvlJc w:val="left"/>
      <w:pPr>
        <w:ind w:left="1080" w:hanging="360"/>
      </w:pPr>
      <w:rPr>
        <w:rFonts w:ascii="Rotis Semi Sans CN" w:eastAsia="Calibri" w:hAnsi="Rotis Semi Sans C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ED32C2A"/>
    <w:multiLevelType w:val="hybridMultilevel"/>
    <w:tmpl w:val="F9E435EC"/>
    <w:lvl w:ilvl="0" w:tplc="22269628">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8E63603"/>
    <w:multiLevelType w:val="hybridMultilevel"/>
    <w:tmpl w:val="7272FA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4FC53D5"/>
    <w:multiLevelType w:val="hybridMultilevel"/>
    <w:tmpl w:val="F5322C7A"/>
    <w:lvl w:ilvl="0" w:tplc="D96EFED6">
      <w:numFmt w:val="bullet"/>
      <w:lvlText w:val="-"/>
      <w:lvlJc w:val="left"/>
      <w:pPr>
        <w:ind w:left="720" w:hanging="360"/>
      </w:pPr>
      <w:rPr>
        <w:rFonts w:ascii="RotisSemiSans" w:eastAsia="Calibri" w:hAnsi="RotisSemi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BDA5008"/>
    <w:multiLevelType w:val="hybridMultilevel"/>
    <w:tmpl w:val="D23863BA"/>
    <w:lvl w:ilvl="0" w:tplc="D338AEF8">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1CE2D7D"/>
    <w:multiLevelType w:val="hybridMultilevel"/>
    <w:tmpl w:val="EFAEAC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82F7FA3"/>
    <w:multiLevelType w:val="hybridMultilevel"/>
    <w:tmpl w:val="D17E5A54"/>
    <w:lvl w:ilvl="0" w:tplc="D96EFED6">
      <w:numFmt w:val="bullet"/>
      <w:lvlText w:val="-"/>
      <w:lvlJc w:val="left"/>
      <w:pPr>
        <w:ind w:left="720" w:hanging="360"/>
      </w:pPr>
      <w:rPr>
        <w:rFonts w:ascii="RotisSemiSans" w:eastAsia="Calibri" w:hAnsi="RotisSemi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5"/>
  </w:num>
  <w:num w:numId="4">
    <w:abstractNumId w:val="1"/>
  </w:num>
  <w:num w:numId="5">
    <w:abstractNumId w:val="6"/>
  </w:num>
  <w:num w:numId="6">
    <w:abstractNumId w:val="2"/>
  </w:num>
  <w:num w:numId="7">
    <w:abstractNumId w:val="9"/>
  </w:num>
  <w:num w:numId="8">
    <w:abstractNumId w:val="0"/>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A0"/>
    <w:rsid w:val="00047E70"/>
    <w:rsid w:val="00060753"/>
    <w:rsid w:val="0006165D"/>
    <w:rsid w:val="000816E4"/>
    <w:rsid w:val="000A45D7"/>
    <w:rsid w:val="000A4711"/>
    <w:rsid w:val="000A6E27"/>
    <w:rsid w:val="000B4254"/>
    <w:rsid w:val="000D4869"/>
    <w:rsid w:val="000F4F50"/>
    <w:rsid w:val="00107050"/>
    <w:rsid w:val="00132EFD"/>
    <w:rsid w:val="00156AC4"/>
    <w:rsid w:val="0016642C"/>
    <w:rsid w:val="00185AC9"/>
    <w:rsid w:val="001D035F"/>
    <w:rsid w:val="001F60E2"/>
    <w:rsid w:val="00204A61"/>
    <w:rsid w:val="00226544"/>
    <w:rsid w:val="00233716"/>
    <w:rsid w:val="00247B54"/>
    <w:rsid w:val="00294C25"/>
    <w:rsid w:val="00295FFC"/>
    <w:rsid w:val="002C4D17"/>
    <w:rsid w:val="002C6DA0"/>
    <w:rsid w:val="00322607"/>
    <w:rsid w:val="003253A3"/>
    <w:rsid w:val="00343EBB"/>
    <w:rsid w:val="003547B3"/>
    <w:rsid w:val="00364994"/>
    <w:rsid w:val="003A578F"/>
    <w:rsid w:val="003B16B2"/>
    <w:rsid w:val="003C52B1"/>
    <w:rsid w:val="003D5727"/>
    <w:rsid w:val="003E0B71"/>
    <w:rsid w:val="003F6644"/>
    <w:rsid w:val="0045080B"/>
    <w:rsid w:val="00471EAA"/>
    <w:rsid w:val="004C4B68"/>
    <w:rsid w:val="00506AB1"/>
    <w:rsid w:val="0054728B"/>
    <w:rsid w:val="005979E3"/>
    <w:rsid w:val="005D259B"/>
    <w:rsid w:val="005E25F2"/>
    <w:rsid w:val="00611D0D"/>
    <w:rsid w:val="00627F3F"/>
    <w:rsid w:val="00661611"/>
    <w:rsid w:val="00696CD6"/>
    <w:rsid w:val="006D0852"/>
    <w:rsid w:val="006E54BA"/>
    <w:rsid w:val="0076355C"/>
    <w:rsid w:val="00785EBB"/>
    <w:rsid w:val="007C1B7C"/>
    <w:rsid w:val="007E656C"/>
    <w:rsid w:val="007E70D7"/>
    <w:rsid w:val="00815726"/>
    <w:rsid w:val="00820475"/>
    <w:rsid w:val="008251A3"/>
    <w:rsid w:val="008529FE"/>
    <w:rsid w:val="008724A3"/>
    <w:rsid w:val="008D73A6"/>
    <w:rsid w:val="008F0854"/>
    <w:rsid w:val="00923BA4"/>
    <w:rsid w:val="00951B98"/>
    <w:rsid w:val="009652C5"/>
    <w:rsid w:val="009653A2"/>
    <w:rsid w:val="00974780"/>
    <w:rsid w:val="00976BB7"/>
    <w:rsid w:val="00A06FA0"/>
    <w:rsid w:val="00A21573"/>
    <w:rsid w:val="00A257D3"/>
    <w:rsid w:val="00A31CC6"/>
    <w:rsid w:val="00A3360C"/>
    <w:rsid w:val="00A82A5A"/>
    <w:rsid w:val="00A83461"/>
    <w:rsid w:val="00A93E68"/>
    <w:rsid w:val="00AE0232"/>
    <w:rsid w:val="00AE2969"/>
    <w:rsid w:val="00AF4AE9"/>
    <w:rsid w:val="00B2797D"/>
    <w:rsid w:val="00B53910"/>
    <w:rsid w:val="00B739A0"/>
    <w:rsid w:val="00BB3265"/>
    <w:rsid w:val="00BD1419"/>
    <w:rsid w:val="00BD3045"/>
    <w:rsid w:val="00C537B7"/>
    <w:rsid w:val="00C54C53"/>
    <w:rsid w:val="00C756F1"/>
    <w:rsid w:val="00C813FB"/>
    <w:rsid w:val="00C83E8C"/>
    <w:rsid w:val="00D264A8"/>
    <w:rsid w:val="00D501B2"/>
    <w:rsid w:val="00D70422"/>
    <w:rsid w:val="00D7266C"/>
    <w:rsid w:val="00D83772"/>
    <w:rsid w:val="00DD645D"/>
    <w:rsid w:val="00DF347B"/>
    <w:rsid w:val="00DF7C36"/>
    <w:rsid w:val="00E068D1"/>
    <w:rsid w:val="00E141CD"/>
    <w:rsid w:val="00E35A98"/>
    <w:rsid w:val="00E474BB"/>
    <w:rsid w:val="00E54101"/>
    <w:rsid w:val="00E60094"/>
    <w:rsid w:val="00EA4EC2"/>
    <w:rsid w:val="00EF307A"/>
    <w:rsid w:val="00F25603"/>
    <w:rsid w:val="00FD677D"/>
    <w:rsid w:val="00FE47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C1DEC-A6EA-4805-8F4F-BF78E7CB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tisSemiSans" w:eastAsia="Calibri" w:hAnsi="RotisSemiSans" w:cs="Times New Roman"/>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264A8"/>
    <w:pPr>
      <w:ind w:left="720"/>
      <w:contextualSpacing/>
    </w:pPr>
  </w:style>
  <w:style w:type="paragraph" w:styleId="Koptekst">
    <w:name w:val="header"/>
    <w:basedOn w:val="Standaard"/>
    <w:link w:val="KoptekstChar"/>
    <w:uiPriority w:val="99"/>
    <w:unhideWhenUsed/>
    <w:rsid w:val="001D035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D035F"/>
    <w:rPr>
      <w:lang w:eastAsia="nl-NL"/>
    </w:rPr>
  </w:style>
  <w:style w:type="paragraph" w:styleId="Voettekst">
    <w:name w:val="footer"/>
    <w:basedOn w:val="Standaard"/>
    <w:link w:val="VoettekstChar"/>
    <w:uiPriority w:val="99"/>
    <w:unhideWhenUsed/>
    <w:rsid w:val="001D035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D035F"/>
    <w:rPr>
      <w:lang w:eastAsia="nl-NL"/>
    </w:rPr>
  </w:style>
  <w:style w:type="paragraph" w:styleId="Ballontekst">
    <w:name w:val="Balloon Text"/>
    <w:basedOn w:val="Standaard"/>
    <w:link w:val="BallontekstChar"/>
    <w:uiPriority w:val="99"/>
    <w:semiHidden/>
    <w:unhideWhenUsed/>
    <w:rsid w:val="00506AB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6AB1"/>
    <w:rPr>
      <w:rFonts w:ascii="Segoe UI" w:hAnsi="Segoe UI" w:cs="Segoe UI"/>
      <w:sz w:val="18"/>
      <w:szCs w:val="18"/>
      <w:lang w:eastAsia="nl-NL"/>
    </w:rPr>
  </w:style>
  <w:style w:type="table" w:styleId="Tabelraster">
    <w:name w:val="Table Grid"/>
    <w:basedOn w:val="Standaardtabel"/>
    <w:uiPriority w:val="59"/>
    <w:rsid w:val="00923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D677D"/>
    <w:rPr>
      <w:sz w:val="16"/>
      <w:szCs w:val="16"/>
    </w:rPr>
  </w:style>
  <w:style w:type="paragraph" w:styleId="Tekstopmerking">
    <w:name w:val="annotation text"/>
    <w:basedOn w:val="Standaard"/>
    <w:link w:val="TekstopmerkingChar"/>
    <w:uiPriority w:val="99"/>
    <w:semiHidden/>
    <w:unhideWhenUsed/>
    <w:rsid w:val="00FD677D"/>
    <w:pPr>
      <w:spacing w:line="240" w:lineRule="auto"/>
    </w:pPr>
  </w:style>
  <w:style w:type="character" w:customStyle="1" w:styleId="TekstopmerkingChar">
    <w:name w:val="Tekst opmerking Char"/>
    <w:basedOn w:val="Standaardalinea-lettertype"/>
    <w:link w:val="Tekstopmerking"/>
    <w:uiPriority w:val="99"/>
    <w:semiHidden/>
    <w:rsid w:val="00FD677D"/>
    <w:rPr>
      <w:lang w:eastAsia="nl-NL"/>
    </w:rPr>
  </w:style>
  <w:style w:type="paragraph" w:styleId="Onderwerpvanopmerking">
    <w:name w:val="annotation subject"/>
    <w:basedOn w:val="Tekstopmerking"/>
    <w:next w:val="Tekstopmerking"/>
    <w:link w:val="OnderwerpvanopmerkingChar"/>
    <w:uiPriority w:val="99"/>
    <w:semiHidden/>
    <w:unhideWhenUsed/>
    <w:rsid w:val="00FD677D"/>
    <w:rPr>
      <w:b/>
      <w:bCs/>
    </w:rPr>
  </w:style>
  <w:style w:type="character" w:customStyle="1" w:styleId="OnderwerpvanopmerkingChar">
    <w:name w:val="Onderwerp van opmerking Char"/>
    <w:basedOn w:val="TekstopmerkingChar"/>
    <w:link w:val="Onderwerpvanopmerking"/>
    <w:uiPriority w:val="99"/>
    <w:semiHidden/>
    <w:rsid w:val="00FD677D"/>
    <w:rPr>
      <w:b/>
      <w:bCs/>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65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733AAF35</Template>
  <TotalTime>76</TotalTime>
  <Pages>2</Pages>
  <Words>423</Words>
  <Characters>2332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ICT</Company>
  <LinksUpToDate>false</LinksUpToDate>
  <CharactersWithSpaces>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Klaske de Vries</dc:creator>
  <cp:keywords/>
  <dc:description/>
  <cp:lastModifiedBy>Klaske de Vries</cp:lastModifiedBy>
  <cp:revision>3</cp:revision>
  <cp:lastPrinted>2017-07-31T12:51:00Z</cp:lastPrinted>
  <dcterms:created xsi:type="dcterms:W3CDTF">2018-04-20T13:14:00Z</dcterms:created>
  <dcterms:modified xsi:type="dcterms:W3CDTF">2018-04-20T14:02:00Z</dcterms:modified>
</cp:coreProperties>
</file>