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88E" w:rsidRPr="00394185" w:rsidRDefault="0086588E" w:rsidP="007A16A1">
      <w:pPr>
        <w:contextualSpacing/>
        <w:rPr>
          <w:rFonts w:ascii="Rotis Semi Sans CN" w:hAnsi="Rotis Semi Sans CN"/>
          <w:b/>
          <w:color w:val="BED3FF"/>
          <w:sz w:val="28"/>
          <w:szCs w:val="24"/>
        </w:rPr>
      </w:pPr>
      <w:r w:rsidRPr="00394185">
        <w:rPr>
          <w:rFonts w:ascii="Rotis Semi Sans CN" w:hAnsi="Rotis Semi Sans CN"/>
          <w:b/>
          <w:color w:val="BED3FF"/>
          <w:sz w:val="28"/>
          <w:szCs w:val="24"/>
        </w:rPr>
        <w:t xml:space="preserve">Beleid </w:t>
      </w:r>
      <w:r w:rsidR="00F801EB" w:rsidRPr="00394185">
        <w:rPr>
          <w:rFonts w:ascii="Rotis Semi Sans CN" w:hAnsi="Rotis Semi Sans CN"/>
          <w:b/>
          <w:color w:val="BED3FF"/>
          <w:sz w:val="28"/>
          <w:szCs w:val="24"/>
          <w:highlight w:val="yellow"/>
        </w:rPr>
        <w:t>[vul hier het onderwerp van beleid in]</w:t>
      </w:r>
    </w:p>
    <w:p w:rsidR="0086588E" w:rsidRPr="00F801EB" w:rsidRDefault="00363205" w:rsidP="007A16A1">
      <w:pPr>
        <w:contextualSpacing/>
        <w:rPr>
          <w:rFonts w:ascii="Rotis Semi Sans CN" w:hAnsi="Rotis Semi Sans CN"/>
          <w:sz w:val="22"/>
          <w:szCs w:val="22"/>
        </w:rPr>
      </w:pPr>
      <w:r w:rsidRPr="00F801EB">
        <w:rPr>
          <w:rFonts w:ascii="Rotis Semi Sans CN" w:hAnsi="Rotis Semi Sans CN"/>
          <w:sz w:val="22"/>
          <w:szCs w:val="22"/>
        </w:rPr>
        <w:t xml:space="preserve">Beleid </w:t>
      </w:r>
      <w:r w:rsidR="00F801EB" w:rsidRPr="00F801EB">
        <w:rPr>
          <w:rFonts w:ascii="Rotis Semi Sans CN" w:hAnsi="Rotis Semi Sans CN"/>
          <w:sz w:val="22"/>
          <w:szCs w:val="22"/>
          <w:highlight w:val="yellow"/>
        </w:rPr>
        <w:t>[vul hier de discipline in]</w:t>
      </w:r>
      <w:r w:rsidR="00F12EE2" w:rsidRPr="00F801EB">
        <w:rPr>
          <w:rFonts w:ascii="Rotis Semi Sans CN" w:hAnsi="Rotis Semi Sans CN"/>
          <w:sz w:val="22"/>
          <w:szCs w:val="22"/>
        </w:rPr>
        <w:t xml:space="preserve"> – </w:t>
      </w:r>
      <w:r w:rsidR="00F801EB" w:rsidRPr="00F801EB">
        <w:rPr>
          <w:rFonts w:ascii="Rotis Semi Sans CN" w:hAnsi="Rotis Semi Sans CN"/>
          <w:sz w:val="22"/>
          <w:szCs w:val="22"/>
          <w:highlight w:val="yellow"/>
        </w:rPr>
        <w:t>[vul hier subcategorie in]</w:t>
      </w:r>
    </w:p>
    <w:p w:rsidR="00F801EB" w:rsidRPr="00976435" w:rsidRDefault="00976435" w:rsidP="007A16A1">
      <w:pPr>
        <w:contextualSpacing/>
        <w:rPr>
          <w:rFonts w:ascii="Rotis Semi Sans CN" w:hAnsi="Rotis Semi Sans CN"/>
          <w:sz w:val="22"/>
          <w:szCs w:val="22"/>
        </w:rPr>
      </w:pPr>
      <w:r w:rsidRPr="00976435">
        <w:rPr>
          <w:rFonts w:ascii="Rotis Semi Sans CN" w:hAnsi="Rotis Semi Sans CN"/>
          <w:sz w:val="22"/>
          <w:szCs w:val="22"/>
        </w:rPr>
        <w:t>Leidinggevenden</w:t>
      </w:r>
    </w:p>
    <w:p w:rsidR="00976435" w:rsidRPr="00976435" w:rsidRDefault="00976435" w:rsidP="007A16A1">
      <w:pPr>
        <w:contextualSpacing/>
        <w:rPr>
          <w:rFonts w:ascii="Rotis Semi Sans CN" w:hAnsi="Rotis Semi Sans CN"/>
          <w:sz w:val="22"/>
          <w:szCs w:val="21"/>
        </w:rPr>
      </w:pPr>
    </w:p>
    <w:p w:rsidR="0086588E" w:rsidRPr="00394185" w:rsidRDefault="0086588E" w:rsidP="007A16A1">
      <w:pPr>
        <w:contextualSpacing/>
        <w:rPr>
          <w:rFonts w:ascii="Rotis Semi Sans CN" w:hAnsi="Rotis Semi Sans CN"/>
          <w:b/>
          <w:color w:val="BED3FF"/>
          <w:sz w:val="24"/>
          <w:szCs w:val="24"/>
        </w:rPr>
      </w:pPr>
      <w:r w:rsidRPr="00394185">
        <w:rPr>
          <w:rFonts w:ascii="Rotis Semi Sans CN" w:hAnsi="Rotis Semi Sans CN"/>
          <w:b/>
          <w:color w:val="BED3FF"/>
          <w:sz w:val="24"/>
          <w:szCs w:val="24"/>
        </w:rPr>
        <w:t>Inleiding</w:t>
      </w:r>
    </w:p>
    <w:p w:rsidR="0086588E" w:rsidRPr="00F801EB" w:rsidRDefault="00F801EB" w:rsidP="007A16A1">
      <w:pPr>
        <w:contextualSpacing/>
        <w:rPr>
          <w:rFonts w:ascii="Rotis Semi Sans CN" w:hAnsi="Rotis Semi Sans CN"/>
          <w:sz w:val="22"/>
          <w:szCs w:val="22"/>
        </w:rPr>
      </w:pPr>
      <w:r w:rsidRPr="00F801EB">
        <w:rPr>
          <w:rFonts w:ascii="Rotis Semi Sans CN" w:hAnsi="Rotis Semi Sans CN"/>
          <w:sz w:val="22"/>
          <w:szCs w:val="22"/>
          <w:highlight w:val="yellow"/>
        </w:rPr>
        <w:t xml:space="preserve">[Beschrijf kort waarom is er beleid op dit onderwerp </w:t>
      </w:r>
      <w:r w:rsidR="007A16A1">
        <w:rPr>
          <w:rFonts w:ascii="Rotis Semi Sans CN" w:hAnsi="Rotis Semi Sans CN"/>
          <w:sz w:val="22"/>
          <w:szCs w:val="22"/>
          <w:highlight w:val="yellow"/>
        </w:rPr>
        <w:t>is (</w:t>
      </w:r>
      <w:proofErr w:type="spellStart"/>
      <w:r w:rsidR="007A16A1">
        <w:rPr>
          <w:rFonts w:ascii="Rotis Semi Sans CN" w:hAnsi="Rotis Semi Sans CN"/>
          <w:sz w:val="22"/>
          <w:szCs w:val="22"/>
          <w:highlight w:val="yellow"/>
        </w:rPr>
        <w:t>bijv</w:t>
      </w:r>
      <w:proofErr w:type="spellEnd"/>
      <w:r w:rsidR="007A16A1">
        <w:rPr>
          <w:rFonts w:ascii="Rotis Semi Sans CN" w:hAnsi="Rotis Semi Sans CN"/>
          <w:sz w:val="22"/>
          <w:szCs w:val="22"/>
          <w:highlight w:val="yellow"/>
        </w:rPr>
        <w:t xml:space="preserve"> vanuit welk belang voor de organisatie, klant, kind of medewerker</w:t>
      </w:r>
      <w:r w:rsidRPr="00F801EB">
        <w:rPr>
          <w:rFonts w:ascii="Rotis Semi Sans CN" w:hAnsi="Rotis Semi Sans CN"/>
          <w:sz w:val="22"/>
          <w:szCs w:val="22"/>
          <w:highlight w:val="yellow"/>
        </w:rPr>
        <w:t>?]</w:t>
      </w:r>
    </w:p>
    <w:p w:rsidR="00AA63EB" w:rsidRPr="00F801EB" w:rsidRDefault="00DB7181" w:rsidP="007A16A1">
      <w:pPr>
        <w:contextualSpacing/>
        <w:rPr>
          <w:rFonts w:ascii="Rotis Semi Sans CN" w:hAnsi="Rotis Semi Sans CN"/>
          <w:b/>
          <w:color w:val="95B3D7" w:themeColor="accent1" w:themeTint="99"/>
          <w:sz w:val="24"/>
          <w:szCs w:val="24"/>
        </w:rPr>
      </w:pPr>
      <w:r w:rsidRPr="00A45469">
        <w:rPr>
          <w:rFonts w:ascii="Rotis Semi Sans CN" w:hAnsi="Rotis Semi Sans CN"/>
          <w:sz w:val="21"/>
          <w:szCs w:val="21"/>
        </w:rPr>
        <w:br/>
      </w:r>
      <w:r w:rsidR="00F801EB" w:rsidRPr="00394185">
        <w:rPr>
          <w:rFonts w:ascii="Rotis Semi Sans CN" w:hAnsi="Rotis Semi Sans CN"/>
          <w:b/>
          <w:color w:val="BED3FF"/>
          <w:sz w:val="24"/>
          <w:szCs w:val="24"/>
        </w:rPr>
        <w:t>Kop 1</w:t>
      </w:r>
    </w:p>
    <w:p w:rsidR="00F801EB" w:rsidRPr="00F801EB" w:rsidRDefault="00F801EB" w:rsidP="007A16A1">
      <w:pPr>
        <w:contextualSpacing/>
        <w:rPr>
          <w:rFonts w:ascii="Rotis Semi Sans CN" w:hAnsi="Rotis Semi Sans CN"/>
          <w:sz w:val="22"/>
          <w:szCs w:val="22"/>
        </w:rPr>
      </w:pPr>
      <w:r w:rsidRPr="00F801EB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inhoud</w:t>
      </w:r>
      <w:r w:rsidRPr="00F801EB">
        <w:rPr>
          <w:rFonts w:ascii="Rotis Semi Sans CN" w:hAnsi="Rotis Semi Sans CN"/>
          <w:sz w:val="22"/>
          <w:szCs w:val="22"/>
        </w:rPr>
        <w:t>]</w:t>
      </w:r>
    </w:p>
    <w:p w:rsidR="00491954" w:rsidRPr="00F801EB" w:rsidRDefault="00491954" w:rsidP="007A16A1">
      <w:pPr>
        <w:contextualSpacing/>
        <w:rPr>
          <w:rFonts w:ascii="Rotis Semi Sans CN" w:hAnsi="Rotis Semi Sans CN"/>
          <w:sz w:val="22"/>
          <w:szCs w:val="22"/>
        </w:rPr>
      </w:pPr>
    </w:p>
    <w:p w:rsidR="00491954" w:rsidRPr="00394185" w:rsidRDefault="00F801EB" w:rsidP="007A16A1">
      <w:pPr>
        <w:contextualSpacing/>
        <w:rPr>
          <w:rFonts w:ascii="Rotis Semi Sans CN" w:hAnsi="Rotis Semi Sans CN"/>
          <w:b/>
          <w:color w:val="BED3FF"/>
          <w:sz w:val="22"/>
          <w:szCs w:val="21"/>
        </w:rPr>
      </w:pPr>
      <w:r w:rsidRPr="00394185">
        <w:rPr>
          <w:rFonts w:ascii="Rotis Semi Sans CN" w:hAnsi="Rotis Semi Sans CN"/>
          <w:b/>
          <w:color w:val="BED3FF"/>
          <w:sz w:val="24"/>
          <w:szCs w:val="24"/>
        </w:rPr>
        <w:t>Kop 2</w:t>
      </w:r>
    </w:p>
    <w:p w:rsidR="00F801EB" w:rsidRPr="00F801EB" w:rsidRDefault="00F801EB" w:rsidP="007A16A1">
      <w:pPr>
        <w:contextualSpacing/>
        <w:rPr>
          <w:rFonts w:ascii="Rotis Semi Sans CN" w:hAnsi="Rotis Semi Sans CN"/>
          <w:sz w:val="22"/>
          <w:szCs w:val="22"/>
        </w:rPr>
      </w:pPr>
      <w:r w:rsidRPr="00F801EB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inhoud</w:t>
      </w:r>
      <w:r w:rsidRPr="00F801EB">
        <w:rPr>
          <w:rFonts w:ascii="Rotis Semi Sans CN" w:hAnsi="Rotis Semi Sans CN"/>
          <w:sz w:val="22"/>
          <w:szCs w:val="22"/>
        </w:rPr>
        <w:t>]</w:t>
      </w:r>
    </w:p>
    <w:p w:rsidR="00491954" w:rsidRPr="00F801EB" w:rsidRDefault="00491954" w:rsidP="007A16A1">
      <w:pPr>
        <w:contextualSpacing/>
        <w:rPr>
          <w:rFonts w:ascii="Rotis Semi Sans CN" w:hAnsi="Rotis Semi Sans CN"/>
          <w:b/>
          <w:color w:val="4F81BD" w:themeColor="accent1"/>
          <w:sz w:val="21"/>
          <w:szCs w:val="21"/>
        </w:rPr>
      </w:pPr>
      <w:r w:rsidRPr="00F801EB">
        <w:rPr>
          <w:rFonts w:ascii="Rotis Semi Sans CN" w:hAnsi="Rotis Semi Sans CN"/>
          <w:b/>
          <w:bCs/>
          <w:sz w:val="22"/>
          <w:szCs w:val="22"/>
        </w:rPr>
        <w:br/>
      </w:r>
      <w:r w:rsidR="00F801EB" w:rsidRPr="00394185">
        <w:rPr>
          <w:rFonts w:ascii="Rotis Semi Sans CN" w:hAnsi="Rotis Semi Sans CN"/>
          <w:b/>
          <w:color w:val="BED3FF"/>
          <w:sz w:val="24"/>
          <w:szCs w:val="24"/>
        </w:rPr>
        <w:t xml:space="preserve">Kop 3 </w:t>
      </w:r>
      <w:proofErr w:type="spellStart"/>
      <w:r w:rsidR="00F801EB" w:rsidRPr="00394185">
        <w:rPr>
          <w:rFonts w:ascii="Rotis Semi Sans CN" w:hAnsi="Rotis Semi Sans CN"/>
          <w:b/>
          <w:color w:val="BED3FF"/>
          <w:sz w:val="24"/>
          <w:szCs w:val="24"/>
        </w:rPr>
        <w:t>etc</w:t>
      </w:r>
      <w:proofErr w:type="spellEnd"/>
    </w:p>
    <w:p w:rsidR="00F801EB" w:rsidRPr="00F801EB" w:rsidRDefault="00F801EB" w:rsidP="007A16A1">
      <w:pPr>
        <w:contextualSpacing/>
        <w:rPr>
          <w:rFonts w:ascii="Rotis Semi Sans CN" w:hAnsi="Rotis Semi Sans CN"/>
          <w:sz w:val="22"/>
          <w:szCs w:val="22"/>
        </w:rPr>
      </w:pPr>
      <w:r w:rsidRPr="00F801EB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inhoud</w:t>
      </w:r>
      <w:r w:rsidRPr="00F801EB">
        <w:rPr>
          <w:rFonts w:ascii="Rotis Semi Sans CN" w:hAnsi="Rotis Semi Sans CN"/>
          <w:sz w:val="22"/>
          <w:szCs w:val="22"/>
        </w:rPr>
        <w:t>]</w:t>
      </w:r>
    </w:p>
    <w:p w:rsidR="00F801EB" w:rsidRPr="00F801EB" w:rsidRDefault="00F801EB" w:rsidP="00A45469">
      <w:pPr>
        <w:contextualSpacing/>
        <w:jc w:val="both"/>
        <w:rPr>
          <w:rFonts w:ascii="Rotis Semi Sans CN" w:hAnsi="Rotis Semi Sans CN"/>
          <w:sz w:val="22"/>
          <w:szCs w:val="22"/>
        </w:rPr>
      </w:pPr>
      <w:bookmarkStart w:id="0" w:name="_GoBack"/>
      <w:bookmarkEnd w:id="0"/>
    </w:p>
    <w:sectPr w:rsidR="00F801EB" w:rsidRPr="00F801E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3EB" w:rsidRDefault="00AA63EB" w:rsidP="00AA63EB">
      <w:pPr>
        <w:spacing w:after="0" w:line="240" w:lineRule="auto"/>
      </w:pPr>
      <w:r>
        <w:separator/>
      </w:r>
    </w:p>
  </w:endnote>
  <w:endnote w:type="continuationSeparator" w:id="0">
    <w:p w:rsidR="00AA63EB" w:rsidRDefault="00AA63EB" w:rsidP="00AA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tisSemiSans">
    <w:altName w:val="Rotis Semi Sans CN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79472"/>
      <w:docPartObj>
        <w:docPartGallery w:val="Page Numbers (Bottom of Page)"/>
        <w:docPartUnique/>
      </w:docPartObj>
    </w:sdtPr>
    <w:sdtEndPr>
      <w:rPr>
        <w:highlight w:val="yellow"/>
      </w:rPr>
    </w:sdtEndPr>
    <w:sdtContent>
      <w:p w:rsidR="00405399" w:rsidRDefault="00405399">
        <w:pPr>
          <w:pStyle w:val="Voettekst"/>
          <w:jc w:val="right"/>
        </w:pPr>
        <w:r w:rsidRPr="00F801EB">
          <w:rPr>
            <w:highlight w:val="yellow"/>
          </w:rPr>
          <w:fldChar w:fldCharType="begin"/>
        </w:r>
        <w:r w:rsidRPr="00F801EB">
          <w:rPr>
            <w:highlight w:val="yellow"/>
          </w:rPr>
          <w:instrText>PAGE   \* MERGEFORMAT</w:instrText>
        </w:r>
        <w:r w:rsidRPr="00F801EB">
          <w:rPr>
            <w:highlight w:val="yellow"/>
          </w:rPr>
          <w:fldChar w:fldCharType="separate"/>
        </w:r>
        <w:r w:rsidR="00181655">
          <w:rPr>
            <w:noProof/>
            <w:highlight w:val="yellow"/>
          </w:rPr>
          <w:t>1</w:t>
        </w:r>
        <w:r w:rsidRPr="00F801EB">
          <w:rPr>
            <w:highlight w:val="yellow"/>
          </w:rPr>
          <w:fldChar w:fldCharType="end"/>
        </w:r>
      </w:p>
    </w:sdtContent>
  </w:sdt>
  <w:p w:rsidR="00A45469" w:rsidRPr="00A45469" w:rsidRDefault="00181655">
    <w:pPr>
      <w:pStyle w:val="Voettekst"/>
      <w:rPr>
        <w:rFonts w:ascii="Rotis Semi Sans CN" w:hAnsi="Rotis Semi Sans CN"/>
      </w:rPr>
    </w:pPr>
    <w:r>
      <w:rPr>
        <w:rFonts w:ascii="Rotis Semi Sans CN" w:hAnsi="Rotis Semi Sans CN"/>
      </w:rPr>
      <w:t>Datum laatste wijziging</w:t>
    </w:r>
    <w:r w:rsidR="00405399">
      <w:rPr>
        <w:rFonts w:ascii="Rotis Semi Sans CN" w:hAnsi="Rotis Semi Sans CN"/>
      </w:rPr>
      <w:t xml:space="preserve">: </w:t>
    </w:r>
    <w:r w:rsidR="00405399" w:rsidRPr="00F801EB">
      <w:rPr>
        <w:rFonts w:ascii="Rotis Semi Sans CN" w:hAnsi="Rotis Semi Sans CN"/>
        <w:highlight w:val="yellow"/>
      </w:rPr>
      <w:t>01-02-2016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3EB" w:rsidRDefault="00AA63EB" w:rsidP="00AA63EB">
      <w:pPr>
        <w:spacing w:after="0" w:line="240" w:lineRule="auto"/>
      </w:pPr>
      <w:r>
        <w:separator/>
      </w:r>
    </w:p>
  </w:footnote>
  <w:footnote w:type="continuationSeparator" w:id="0">
    <w:p w:rsidR="00AA63EB" w:rsidRDefault="00AA63EB" w:rsidP="00AA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3EB" w:rsidRPr="00A45469" w:rsidRDefault="00AA63EB">
    <w:pPr>
      <w:pStyle w:val="Koptekst"/>
      <w:rPr>
        <w:rFonts w:ascii="Rotis Semi Sans CN" w:hAnsi="Rotis Semi Sans CN"/>
      </w:rPr>
    </w:pPr>
    <w:r w:rsidRPr="00A45469">
      <w:rPr>
        <w:rFonts w:ascii="Rotis Semi Sans CN" w:hAnsi="Rotis Semi Sans CN"/>
        <w:noProof/>
      </w:rPr>
      <w:drawing>
        <wp:anchor distT="0" distB="0" distL="114300" distR="114300" simplePos="0" relativeHeight="251659264" behindDoc="1" locked="0" layoutInCell="1" allowOverlap="1" wp14:anchorId="1FB0F168" wp14:editId="6229E2EB">
          <wp:simplePos x="0" y="0"/>
          <wp:positionH relativeFrom="column">
            <wp:posOffset>3147060</wp:posOffset>
          </wp:positionH>
          <wp:positionV relativeFrom="paragraph">
            <wp:posOffset>-311785</wp:posOffset>
          </wp:positionV>
          <wp:extent cx="3248025" cy="619125"/>
          <wp:effectExtent l="0" t="0" r="9525" b="9525"/>
          <wp:wrapTight wrapText="bothSides">
            <wp:wrapPolygon edited="0">
              <wp:start x="0" y="0"/>
              <wp:lineTo x="0" y="21268"/>
              <wp:lineTo x="21537" y="21268"/>
              <wp:lineTo x="21537" y="0"/>
              <wp:lineTo x="0" y="0"/>
            </wp:wrapPolygon>
          </wp:wrapTight>
          <wp:docPr id="2" name="il_fi" descr="http://www.werkinkinderopvang.nl/vacatures/~/media/Werkgeverstoolkit/Kinderopvang/anneavis/logo_standaard_pms.as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werkinkinderopvang.nl/vacatures/~/media/Werkgeverstoolkit/Kinderopvang/anneavis/logo_standaard_pms.ashx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4F33"/>
    <w:multiLevelType w:val="hybridMultilevel"/>
    <w:tmpl w:val="CA0E1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A5EB2"/>
    <w:multiLevelType w:val="hybridMultilevel"/>
    <w:tmpl w:val="A438AB48"/>
    <w:lvl w:ilvl="0" w:tplc="C37C0412">
      <w:numFmt w:val="bullet"/>
      <w:lvlText w:val="-"/>
      <w:lvlJc w:val="left"/>
      <w:pPr>
        <w:ind w:left="720" w:hanging="360"/>
      </w:pPr>
      <w:rPr>
        <w:rFonts w:ascii="RotisSemiSans" w:eastAsia="Calibri" w:hAnsi="RotisSemiSan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25647"/>
    <w:multiLevelType w:val="hybridMultilevel"/>
    <w:tmpl w:val="477E3E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C6"/>
    <w:rsid w:val="00047E70"/>
    <w:rsid w:val="000D4869"/>
    <w:rsid w:val="00107863"/>
    <w:rsid w:val="00181655"/>
    <w:rsid w:val="00363205"/>
    <w:rsid w:val="00394185"/>
    <w:rsid w:val="00405399"/>
    <w:rsid w:val="00491954"/>
    <w:rsid w:val="005354AB"/>
    <w:rsid w:val="00570FF4"/>
    <w:rsid w:val="00584E99"/>
    <w:rsid w:val="00604872"/>
    <w:rsid w:val="00611D0D"/>
    <w:rsid w:val="007A16A1"/>
    <w:rsid w:val="00800FD2"/>
    <w:rsid w:val="0086588E"/>
    <w:rsid w:val="008B7A85"/>
    <w:rsid w:val="00940DEF"/>
    <w:rsid w:val="00951B98"/>
    <w:rsid w:val="00976435"/>
    <w:rsid w:val="00A45469"/>
    <w:rsid w:val="00AA63EB"/>
    <w:rsid w:val="00BB3265"/>
    <w:rsid w:val="00C95AE2"/>
    <w:rsid w:val="00D7266C"/>
    <w:rsid w:val="00DB7181"/>
    <w:rsid w:val="00EA3FB0"/>
    <w:rsid w:val="00EB2EB9"/>
    <w:rsid w:val="00F12EE2"/>
    <w:rsid w:val="00F25603"/>
    <w:rsid w:val="00F801EB"/>
    <w:rsid w:val="00F8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1DE5667-5BE0-4ADD-8213-BFA1FC7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6588E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6588E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86588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6588E"/>
    <w:rPr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95AE2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5A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5AE2"/>
    <w:rPr>
      <w:b/>
      <w:bCs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9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95AE2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A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A63EB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A63EB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werkinkinderopvang.nl/vacatures/~/media/Werkgeverstoolkit/Kinderopvang/anneavis/logo_standaard_pms.ash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251C5-A637-46F5-958B-ECBCB8D09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629FBD78</Template>
  <TotalTime>4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Nicoline Laman Trip</dc:creator>
  <cp:lastModifiedBy>Carmen Levert</cp:lastModifiedBy>
  <cp:revision>6</cp:revision>
  <cp:lastPrinted>2016-03-09T15:39:00Z</cp:lastPrinted>
  <dcterms:created xsi:type="dcterms:W3CDTF">2016-03-30T12:54:00Z</dcterms:created>
  <dcterms:modified xsi:type="dcterms:W3CDTF">2016-06-28T10:47:00Z</dcterms:modified>
</cp:coreProperties>
</file>