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C64" w:rsidRPr="00A34C64" w:rsidRDefault="00A34C64" w:rsidP="00A34C64">
      <w:pPr>
        <w:spacing w:after="0"/>
        <w:contextualSpacing/>
        <w:jc w:val="both"/>
        <w:rPr>
          <w:rFonts w:ascii="Rotis Semi Sans CN" w:hAnsi="Rotis Semi Sans CN"/>
        </w:rPr>
      </w:pPr>
      <w:r>
        <w:rPr>
          <w:rFonts w:ascii="Rotis Semi Sans CN" w:hAnsi="Rotis Semi Sans CN"/>
          <w:b/>
          <w:color w:val="BED3FF"/>
          <w:sz w:val="28"/>
          <w:szCs w:val="24"/>
        </w:rPr>
        <w:t xml:space="preserve">7 </w:t>
      </w:r>
      <w:r w:rsidRPr="00A34C64">
        <w:rPr>
          <w:rFonts w:ascii="Rotis Semi Sans CN" w:hAnsi="Rotis Semi Sans CN"/>
        </w:rPr>
        <w:t>[OPS vult hier de verwijzing in naar het agendapunt</w:t>
      </w:r>
      <w:r>
        <w:rPr>
          <w:rFonts w:ascii="Rotis Semi Sans CN" w:hAnsi="Rotis Semi Sans CN"/>
        </w:rPr>
        <w:t xml:space="preserve">, bijvoorbeeld 7A, 7B, &amp;c, </w:t>
      </w:r>
      <w:proofErr w:type="spellStart"/>
      <w:r>
        <w:rPr>
          <w:rFonts w:ascii="Rotis Semi Sans CN" w:hAnsi="Rotis Semi Sans CN"/>
        </w:rPr>
        <w:t>etc</w:t>
      </w:r>
      <w:proofErr w:type="spellEnd"/>
      <w:r w:rsidRPr="00A34C64">
        <w:rPr>
          <w:rFonts w:ascii="Rotis Semi Sans CN" w:hAnsi="Rotis Semi Sans CN"/>
        </w:rPr>
        <w:t>]</w:t>
      </w:r>
    </w:p>
    <w:p w:rsidR="00A34C64" w:rsidRPr="00716C1D" w:rsidRDefault="00A34C64" w:rsidP="00A34C64">
      <w:pPr>
        <w:spacing w:after="0"/>
        <w:contextualSpacing/>
        <w:jc w:val="both"/>
        <w:rPr>
          <w:rFonts w:ascii="Rotis Semi Sans CN" w:hAnsi="Rotis Semi Sans CN"/>
          <w:b/>
          <w:color w:val="BED3FF"/>
          <w:sz w:val="28"/>
          <w:szCs w:val="24"/>
        </w:rPr>
      </w:pPr>
      <w:r>
        <w:rPr>
          <w:rFonts w:ascii="Rotis Semi Sans CN" w:hAnsi="Rotis Semi Sans CN"/>
          <w:b/>
          <w:color w:val="BED3FF"/>
          <w:sz w:val="28"/>
          <w:szCs w:val="24"/>
        </w:rPr>
        <w:t xml:space="preserve">Voorstel </w:t>
      </w:r>
      <w:r w:rsidRPr="00A34C64">
        <w:rPr>
          <w:rFonts w:ascii="Rotis Semi Sans CN" w:hAnsi="Rotis Semi Sans CN"/>
          <w:b/>
          <w:color w:val="BED3FF"/>
          <w:sz w:val="28"/>
          <w:szCs w:val="24"/>
          <w:u w:val="single"/>
        </w:rPr>
        <w:t>aanpassing</w:t>
      </w:r>
      <w:r>
        <w:rPr>
          <w:rFonts w:ascii="Rotis Semi Sans CN" w:hAnsi="Rotis Semi Sans CN"/>
          <w:b/>
          <w:color w:val="BED3FF"/>
          <w:sz w:val="28"/>
          <w:szCs w:val="24"/>
        </w:rPr>
        <w:t xml:space="preserve"> in bestaand beleid</w:t>
      </w:r>
    </w:p>
    <w:p w:rsidR="00A34C64" w:rsidRDefault="00A34C64" w:rsidP="00A34C64">
      <w:pPr>
        <w:spacing w:after="0"/>
        <w:contextualSpacing/>
        <w:jc w:val="both"/>
        <w:rPr>
          <w:rFonts w:ascii="Rotis Semi Sans CN" w:hAnsi="Rotis Semi Sans CN"/>
          <w:sz w:val="22"/>
          <w:szCs w:val="22"/>
        </w:rPr>
      </w:pPr>
    </w:p>
    <w:p w:rsidR="00A34C64" w:rsidRPr="00CE2BF2" w:rsidRDefault="00A34C64" w:rsidP="00A34C64">
      <w:pPr>
        <w:spacing w:after="0"/>
        <w:contextualSpacing/>
        <w:jc w:val="both"/>
        <w:rPr>
          <w:rFonts w:ascii="Rotis Semi Sans CN" w:hAnsi="Rotis Semi Sans CN"/>
          <w:sz w:val="22"/>
          <w:szCs w:val="22"/>
        </w:rPr>
      </w:pPr>
      <w:r w:rsidRPr="00CE2BF2">
        <w:rPr>
          <w:rFonts w:ascii="Rotis Semi Sans CN" w:hAnsi="Rotis Semi Sans CN"/>
          <w:b/>
          <w:color w:val="BED3FF"/>
          <w:sz w:val="24"/>
          <w:szCs w:val="22"/>
        </w:rPr>
        <w:t xml:space="preserve">Datum Regio </w:t>
      </w:r>
      <w:r>
        <w:rPr>
          <w:rFonts w:ascii="Rotis Semi Sans CN" w:hAnsi="Rotis Semi Sans CN"/>
          <w:b/>
          <w:color w:val="BED3FF"/>
          <w:sz w:val="24"/>
          <w:szCs w:val="22"/>
        </w:rPr>
        <w:t>Meeting</w:t>
      </w:r>
      <w:r w:rsidRPr="00CE2BF2">
        <w:rPr>
          <w:rFonts w:ascii="Rotis Semi Sans CN" w:hAnsi="Rotis Semi Sans CN"/>
          <w:b/>
          <w:color w:val="BED3FF"/>
          <w:sz w:val="24"/>
          <w:szCs w:val="22"/>
        </w:rPr>
        <w:t>:</w:t>
      </w:r>
      <w:r w:rsidRPr="00CE2BF2">
        <w:rPr>
          <w:rFonts w:ascii="Rotis Semi Sans CN" w:hAnsi="Rotis Semi Sans CN"/>
          <w:sz w:val="22"/>
          <w:szCs w:val="22"/>
        </w:rPr>
        <w:t xml:space="preserve"> [vul hier datum regio </w:t>
      </w:r>
      <w:r>
        <w:rPr>
          <w:rFonts w:ascii="Rotis Semi Sans CN" w:hAnsi="Rotis Semi Sans CN"/>
          <w:sz w:val="22"/>
          <w:szCs w:val="22"/>
        </w:rPr>
        <w:t>meeting</w:t>
      </w:r>
      <w:r w:rsidRPr="00CE2BF2">
        <w:rPr>
          <w:rFonts w:ascii="Rotis Semi Sans CN" w:hAnsi="Rotis Semi Sans CN"/>
          <w:sz w:val="22"/>
          <w:szCs w:val="22"/>
        </w:rPr>
        <w:t xml:space="preserve"> in]</w:t>
      </w:r>
    </w:p>
    <w:p w:rsidR="00A34C64" w:rsidRDefault="00A34C64" w:rsidP="00A34C64">
      <w:pPr>
        <w:spacing w:after="0"/>
        <w:contextualSpacing/>
        <w:jc w:val="both"/>
        <w:rPr>
          <w:rFonts w:ascii="Rotis Semi Sans CN" w:hAnsi="Rotis Semi Sans CN"/>
          <w:sz w:val="22"/>
          <w:szCs w:val="22"/>
        </w:rPr>
      </w:pPr>
      <w:r w:rsidRPr="00CE2BF2">
        <w:rPr>
          <w:rFonts w:ascii="Rotis Semi Sans CN" w:hAnsi="Rotis Semi Sans CN"/>
          <w:b/>
          <w:color w:val="BED3FF"/>
          <w:sz w:val="24"/>
          <w:szCs w:val="22"/>
        </w:rPr>
        <w:t>Indiener:</w:t>
      </w:r>
      <w:r w:rsidRPr="00CE2BF2">
        <w:rPr>
          <w:rFonts w:ascii="Rotis Semi Sans CN" w:hAnsi="Rotis Semi Sans CN"/>
          <w:sz w:val="22"/>
          <w:szCs w:val="22"/>
        </w:rPr>
        <w:t xml:space="preserve"> </w:t>
      </w:r>
      <w:r>
        <w:rPr>
          <w:rFonts w:ascii="Rotis Semi Sans CN" w:hAnsi="Rotis Semi Sans CN"/>
          <w:sz w:val="22"/>
          <w:szCs w:val="22"/>
        </w:rPr>
        <w:tab/>
      </w:r>
      <w:r w:rsidRPr="00CE2BF2">
        <w:rPr>
          <w:rFonts w:ascii="Rotis Semi Sans CN" w:hAnsi="Rotis Semi Sans CN"/>
          <w:sz w:val="22"/>
          <w:szCs w:val="22"/>
        </w:rPr>
        <w:t>[vul hier naam van de indiener in]</w:t>
      </w:r>
    </w:p>
    <w:p w:rsidR="00A34C64" w:rsidRPr="00CE2BF2" w:rsidRDefault="00A34C64" w:rsidP="00A34C64">
      <w:pPr>
        <w:spacing w:after="0"/>
        <w:contextualSpacing/>
        <w:jc w:val="both"/>
        <w:rPr>
          <w:rFonts w:ascii="Rotis Semi Sans CN" w:hAnsi="Rotis Semi Sans CN"/>
          <w:sz w:val="22"/>
          <w:szCs w:val="22"/>
        </w:rPr>
      </w:pPr>
      <w:r>
        <w:rPr>
          <w:rFonts w:ascii="Rotis Semi Sans CN" w:hAnsi="Rotis Semi Sans CN"/>
          <w:b/>
          <w:color w:val="BED3FF"/>
          <w:sz w:val="24"/>
          <w:szCs w:val="22"/>
        </w:rPr>
        <w:t>Expertise</w:t>
      </w:r>
      <w:r w:rsidRPr="00CE2BF2">
        <w:rPr>
          <w:rFonts w:ascii="Rotis Semi Sans CN" w:hAnsi="Rotis Semi Sans CN"/>
          <w:b/>
          <w:color w:val="BED3FF"/>
          <w:sz w:val="24"/>
          <w:szCs w:val="22"/>
        </w:rPr>
        <w:t>:</w:t>
      </w:r>
      <w:r w:rsidRPr="00CE2BF2">
        <w:rPr>
          <w:rFonts w:ascii="Rotis Semi Sans CN" w:hAnsi="Rotis Semi Sans CN"/>
          <w:sz w:val="22"/>
          <w:szCs w:val="22"/>
        </w:rPr>
        <w:t xml:space="preserve"> </w:t>
      </w:r>
      <w:r>
        <w:rPr>
          <w:rFonts w:ascii="Rotis Semi Sans CN" w:hAnsi="Rotis Semi Sans CN"/>
          <w:sz w:val="22"/>
          <w:szCs w:val="22"/>
        </w:rPr>
        <w:tab/>
      </w:r>
      <w:r w:rsidRPr="00CE2BF2">
        <w:rPr>
          <w:rFonts w:ascii="Rotis Semi Sans CN" w:hAnsi="Rotis Semi Sans CN"/>
          <w:sz w:val="22"/>
          <w:szCs w:val="22"/>
        </w:rPr>
        <w:t>[</w:t>
      </w:r>
      <w:r>
        <w:rPr>
          <w:rFonts w:ascii="Rotis Semi Sans CN" w:hAnsi="Rotis Semi Sans CN"/>
          <w:sz w:val="22"/>
          <w:szCs w:val="22"/>
        </w:rPr>
        <w:t>onder welke Expertise (en eventueel subcateg</w:t>
      </w:r>
      <w:bookmarkStart w:id="0" w:name="_GoBack"/>
      <w:bookmarkEnd w:id="0"/>
      <w:r>
        <w:rPr>
          <w:rFonts w:ascii="Rotis Semi Sans CN" w:hAnsi="Rotis Semi Sans CN"/>
          <w:sz w:val="22"/>
          <w:szCs w:val="22"/>
        </w:rPr>
        <w:t>orie) hoort dit voorstel thuis?]</w:t>
      </w:r>
    </w:p>
    <w:p w:rsidR="00A34C64" w:rsidRPr="00CE2BF2" w:rsidRDefault="00A34C64" w:rsidP="00A34C64">
      <w:pPr>
        <w:spacing w:after="0"/>
        <w:contextualSpacing/>
        <w:jc w:val="both"/>
        <w:rPr>
          <w:rFonts w:ascii="Rotis Semi Sans CN" w:hAnsi="Rotis Semi Sans CN"/>
          <w:sz w:val="22"/>
          <w:szCs w:val="22"/>
        </w:rPr>
      </w:pPr>
    </w:p>
    <w:p w:rsidR="00A34C64" w:rsidRPr="002E0F6F" w:rsidRDefault="00A34C64" w:rsidP="00A34C64">
      <w:pPr>
        <w:spacing w:after="0"/>
        <w:contextualSpacing/>
        <w:jc w:val="both"/>
        <w:rPr>
          <w:rFonts w:ascii="Rotis Semi Sans CN" w:hAnsi="Rotis Semi Sans CN"/>
          <w:b/>
          <w:color w:val="BED3FF"/>
          <w:sz w:val="22"/>
          <w:szCs w:val="22"/>
        </w:rPr>
      </w:pPr>
      <w:r w:rsidRPr="00CE2BF2">
        <w:rPr>
          <w:rFonts w:ascii="Rotis Semi Sans CN" w:hAnsi="Rotis Semi Sans CN"/>
          <w:b/>
          <w:color w:val="BED3FF"/>
          <w:sz w:val="24"/>
          <w:szCs w:val="22"/>
        </w:rPr>
        <w:t>Aanleiding tot verbetering</w:t>
      </w:r>
      <w:r>
        <w:rPr>
          <w:rFonts w:ascii="Rotis Semi Sans CN" w:hAnsi="Rotis Semi Sans CN"/>
          <w:b/>
          <w:color w:val="BED3FF"/>
          <w:sz w:val="24"/>
          <w:szCs w:val="22"/>
        </w:rPr>
        <w:t xml:space="preserve">: </w:t>
      </w:r>
      <w:r>
        <w:rPr>
          <w:rFonts w:ascii="Rotis Semi Sans CN" w:hAnsi="Rotis Semi Sans CN"/>
          <w:sz w:val="22"/>
          <w:szCs w:val="22"/>
        </w:rPr>
        <w:t xml:space="preserve">[geef kort aan wat </w:t>
      </w:r>
      <w:r w:rsidRPr="002E0F6F">
        <w:rPr>
          <w:rFonts w:ascii="Rotis Semi Sans CN" w:hAnsi="Rotis Semi Sans CN"/>
          <w:sz w:val="22"/>
          <w:szCs w:val="22"/>
        </w:rPr>
        <w:t>de aanleiding heeft gegeven om deze verbetering voor te stellen</w:t>
      </w:r>
      <w:r>
        <w:rPr>
          <w:rFonts w:ascii="Rotis Semi Sans CN" w:hAnsi="Rotis Semi Sans CN"/>
          <w:sz w:val="22"/>
          <w:szCs w:val="22"/>
        </w:rPr>
        <w:t>. Houd in je onderbouwing rekening met wat het CompaNanny oplevert; in kwaliteit, financieel en/of in onderscheidend vermogen.]</w:t>
      </w:r>
    </w:p>
    <w:p w:rsidR="00A34C64" w:rsidRPr="00CE2BF2" w:rsidRDefault="00A34C64" w:rsidP="00A34C64">
      <w:pPr>
        <w:spacing w:after="0"/>
        <w:contextualSpacing/>
        <w:jc w:val="both"/>
        <w:rPr>
          <w:rFonts w:ascii="Rotis Semi Sans CN" w:hAnsi="Rotis Semi Sans CN"/>
          <w:b/>
          <w:color w:val="BED3FF"/>
          <w:sz w:val="24"/>
          <w:szCs w:val="22"/>
        </w:rPr>
      </w:pPr>
    </w:p>
    <w:p w:rsidR="00A34C64" w:rsidRPr="00CE2BF2" w:rsidRDefault="00A34C64" w:rsidP="00A34C64">
      <w:pPr>
        <w:spacing w:after="0"/>
        <w:contextualSpacing/>
        <w:jc w:val="both"/>
        <w:rPr>
          <w:rFonts w:ascii="Rotis Semi Sans CN" w:hAnsi="Rotis Semi Sans CN"/>
          <w:b/>
          <w:color w:val="BED3FF"/>
          <w:sz w:val="24"/>
          <w:szCs w:val="22"/>
        </w:rPr>
      </w:pPr>
      <w:r w:rsidRPr="00CE2BF2">
        <w:rPr>
          <w:rFonts w:ascii="Rotis Semi Sans CN" w:hAnsi="Rotis Semi Sans CN"/>
          <w:b/>
          <w:color w:val="BED3FF"/>
          <w:sz w:val="24"/>
          <w:szCs w:val="22"/>
        </w:rPr>
        <w:t>Inleiding</w:t>
      </w:r>
    </w:p>
    <w:p w:rsidR="00A34C64" w:rsidRPr="00CE2BF2" w:rsidRDefault="00A34C64" w:rsidP="00A34C64">
      <w:pPr>
        <w:pStyle w:val="Lijstalinea"/>
        <w:numPr>
          <w:ilvl w:val="0"/>
          <w:numId w:val="1"/>
        </w:numPr>
        <w:spacing w:after="0"/>
        <w:ind w:left="360"/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 xml:space="preserve">Wat is de naam van het bestaande beleid? </w:t>
      </w:r>
    </w:p>
    <w:p w:rsidR="00A34C64" w:rsidRPr="00CE2BF2" w:rsidRDefault="00A34C64" w:rsidP="00A34C64">
      <w:pPr>
        <w:pStyle w:val="Lijstalinea"/>
        <w:numPr>
          <w:ilvl w:val="0"/>
          <w:numId w:val="1"/>
        </w:numPr>
        <w:spacing w:after="0"/>
        <w:ind w:left="360"/>
        <w:rPr>
          <w:rFonts w:ascii="Rotis Semi Sans CN" w:hAnsi="Rotis Semi Sans CN"/>
          <w:sz w:val="24"/>
          <w:szCs w:val="24"/>
        </w:rPr>
      </w:pPr>
      <w:r w:rsidRPr="00CE2BF2">
        <w:rPr>
          <w:rFonts w:ascii="Rotis Semi Sans CN" w:hAnsi="Rotis Semi Sans CN"/>
          <w:sz w:val="24"/>
          <w:szCs w:val="24"/>
        </w:rPr>
        <w:t>Is er een wettelijke richtlijn van toepassing</w:t>
      </w:r>
      <w:r>
        <w:rPr>
          <w:rFonts w:ascii="Rotis Semi Sans CN" w:hAnsi="Rotis Semi Sans CN"/>
          <w:sz w:val="24"/>
          <w:szCs w:val="24"/>
        </w:rPr>
        <w:t xml:space="preserve"> (zo ja, welke)? </w:t>
      </w:r>
    </w:p>
    <w:p w:rsidR="00A34C64" w:rsidRPr="00CE2BF2" w:rsidRDefault="00A34C64" w:rsidP="00A34C64">
      <w:pPr>
        <w:spacing w:after="0"/>
        <w:rPr>
          <w:rFonts w:ascii="Rotis Semi Sans CN" w:hAnsi="Rotis Semi Sans CN"/>
          <w:sz w:val="24"/>
          <w:szCs w:val="24"/>
        </w:rPr>
      </w:pPr>
    </w:p>
    <w:p w:rsidR="00A34C64" w:rsidRPr="004D2B94" w:rsidRDefault="00A34C64" w:rsidP="00A34C64">
      <w:pPr>
        <w:spacing w:after="0"/>
        <w:rPr>
          <w:rFonts w:ascii="Rotis Semi Sans CN" w:hAnsi="Rotis Semi Sans CN"/>
          <w:sz w:val="24"/>
          <w:szCs w:val="24"/>
        </w:rPr>
      </w:pPr>
      <w:r w:rsidRPr="00CE2BF2">
        <w:rPr>
          <w:rFonts w:ascii="Rotis Semi Sans CN" w:hAnsi="Rotis Semi Sans CN"/>
          <w:b/>
          <w:color w:val="BED3FF"/>
          <w:sz w:val="24"/>
          <w:szCs w:val="22"/>
        </w:rPr>
        <w:t>Op welke diensten is dit beleid van toepassing?</w:t>
      </w:r>
      <w:r w:rsidRPr="00CE2BF2">
        <w:rPr>
          <w:rFonts w:ascii="Rotis Semi Sans CN" w:hAnsi="Rotis Semi Sans CN"/>
          <w:sz w:val="24"/>
          <w:szCs w:val="24"/>
        </w:rPr>
        <w:t xml:space="preserve"> </w:t>
      </w:r>
      <w:r w:rsidRPr="002E0F6F">
        <w:rPr>
          <w:rFonts w:ascii="Rotis Semi Sans CN" w:hAnsi="Rotis Semi Sans CN"/>
          <w:sz w:val="22"/>
          <w:szCs w:val="22"/>
        </w:rPr>
        <w:t>[</w:t>
      </w:r>
      <w:r>
        <w:rPr>
          <w:rFonts w:ascii="Rotis Semi Sans CN" w:hAnsi="Rotis Semi Sans CN"/>
          <w:sz w:val="22"/>
          <w:szCs w:val="22"/>
        </w:rPr>
        <w:t>ALLE/</w:t>
      </w:r>
      <w:r w:rsidRPr="002E0F6F">
        <w:rPr>
          <w:rFonts w:ascii="Rotis Semi Sans CN" w:hAnsi="Rotis Semi Sans CN"/>
          <w:sz w:val="22"/>
          <w:szCs w:val="22"/>
        </w:rPr>
        <w:t>KDV/BSO/PSZ/ENG/FLEX/24-uurs/CNT]</w:t>
      </w:r>
    </w:p>
    <w:p w:rsidR="00A34C64" w:rsidRPr="0077221F" w:rsidRDefault="00A34C64" w:rsidP="00A34C64">
      <w:pPr>
        <w:spacing w:after="0"/>
        <w:rPr>
          <w:rFonts w:ascii="Rotis Semi Sans CN" w:hAnsi="Rotis Semi Sans CN"/>
          <w:b/>
          <w:color w:val="BED3FF"/>
          <w:sz w:val="24"/>
          <w:szCs w:val="22"/>
        </w:rPr>
      </w:pPr>
      <w:r w:rsidRPr="00CE2BF2">
        <w:rPr>
          <w:rFonts w:ascii="Rotis Semi Sans CN" w:hAnsi="Rotis Semi Sans CN"/>
          <w:b/>
          <w:color w:val="BED3FF"/>
          <w:sz w:val="24"/>
          <w:szCs w:val="22"/>
        </w:rPr>
        <w:t xml:space="preserve">Gewenste implementatiedatum: </w:t>
      </w:r>
      <w:r w:rsidRPr="002E0F6F">
        <w:rPr>
          <w:rFonts w:ascii="Rotis Semi Sans CN" w:hAnsi="Rotis Semi Sans CN"/>
          <w:sz w:val="22"/>
          <w:szCs w:val="22"/>
        </w:rPr>
        <w:t>[vul datum in]</w:t>
      </w:r>
    </w:p>
    <w:p w:rsidR="00A34C64" w:rsidRPr="00CE2BF2" w:rsidRDefault="00A34C64" w:rsidP="00A34C64">
      <w:pPr>
        <w:spacing w:after="0"/>
        <w:rPr>
          <w:rFonts w:ascii="Rotis Semi Sans CN" w:hAnsi="Rotis Semi Sans CN"/>
          <w:color w:val="BED3FF"/>
          <w:sz w:val="24"/>
          <w:szCs w:val="22"/>
        </w:rPr>
      </w:pPr>
      <w:r>
        <w:rPr>
          <w:rFonts w:ascii="Rotis Semi Sans CN" w:hAnsi="Rotis Semi Sans CN"/>
          <w:b/>
          <w:color w:val="BED3FF"/>
          <w:sz w:val="24"/>
          <w:szCs w:val="22"/>
        </w:rPr>
        <w:t xml:space="preserve">Is er een </w:t>
      </w:r>
      <w:r w:rsidRPr="0077221F">
        <w:rPr>
          <w:rFonts w:ascii="Rotis Semi Sans CN" w:hAnsi="Rotis Semi Sans CN"/>
          <w:b/>
          <w:color w:val="BED3FF"/>
          <w:sz w:val="24"/>
          <w:szCs w:val="22"/>
        </w:rPr>
        <w:t xml:space="preserve">pilot geweest </w:t>
      </w:r>
      <w:r>
        <w:rPr>
          <w:rFonts w:ascii="Rotis Semi Sans CN" w:hAnsi="Rotis Semi Sans CN"/>
          <w:b/>
          <w:color w:val="BED3FF"/>
          <w:sz w:val="24"/>
          <w:szCs w:val="22"/>
        </w:rPr>
        <w:t>of</w:t>
      </w:r>
      <w:r w:rsidRPr="0077221F">
        <w:rPr>
          <w:rFonts w:ascii="Rotis Semi Sans CN" w:hAnsi="Rotis Semi Sans CN"/>
          <w:b/>
          <w:color w:val="BED3FF"/>
          <w:sz w:val="24"/>
          <w:szCs w:val="22"/>
        </w:rPr>
        <w:t xml:space="preserve"> nodig</w:t>
      </w:r>
      <w:r>
        <w:rPr>
          <w:rFonts w:ascii="Rotis Semi Sans CN" w:hAnsi="Rotis Semi Sans CN"/>
          <w:b/>
          <w:color w:val="BED3FF"/>
          <w:sz w:val="24"/>
          <w:szCs w:val="22"/>
        </w:rPr>
        <w:t xml:space="preserve"> (indien geweest, beschrijf hier het resultaat van de pilot):</w:t>
      </w:r>
    </w:p>
    <w:p w:rsidR="00A34C64" w:rsidRPr="001F047F" w:rsidRDefault="00A34C64" w:rsidP="00A34C64">
      <w:pPr>
        <w:spacing w:after="0"/>
        <w:rPr>
          <w:rFonts w:ascii="Rotis Semi Sans CN" w:hAnsi="Rotis Semi Sans CN"/>
          <w:b/>
          <w:sz w:val="24"/>
          <w:szCs w:val="22"/>
        </w:rPr>
      </w:pPr>
      <w:r w:rsidRPr="0077221F">
        <w:rPr>
          <w:rFonts w:ascii="Rotis Semi Sans CN" w:hAnsi="Rotis Semi Sans CN"/>
          <w:b/>
          <w:color w:val="BED3FF"/>
          <w:sz w:val="24"/>
          <w:szCs w:val="22"/>
        </w:rPr>
        <w:t xml:space="preserve">Welke impact </w:t>
      </w:r>
      <w:r>
        <w:rPr>
          <w:rFonts w:ascii="Rotis Semi Sans CN" w:hAnsi="Rotis Semi Sans CN"/>
          <w:b/>
          <w:color w:val="BED3FF"/>
          <w:sz w:val="24"/>
          <w:szCs w:val="22"/>
        </w:rPr>
        <w:t xml:space="preserve">is er </w:t>
      </w:r>
      <w:r w:rsidRPr="0077221F">
        <w:rPr>
          <w:rFonts w:ascii="Rotis Semi Sans CN" w:hAnsi="Rotis Semi Sans CN"/>
          <w:b/>
          <w:color w:val="BED3FF"/>
          <w:sz w:val="24"/>
          <w:szCs w:val="22"/>
        </w:rPr>
        <w:t xml:space="preserve">voor welke </w:t>
      </w:r>
      <w:r>
        <w:rPr>
          <w:rFonts w:ascii="Rotis Semi Sans CN" w:hAnsi="Rotis Semi Sans CN"/>
          <w:b/>
          <w:color w:val="BED3FF"/>
          <w:sz w:val="24"/>
          <w:szCs w:val="22"/>
        </w:rPr>
        <w:t>Expertise</w:t>
      </w:r>
      <w:r w:rsidRPr="0077221F">
        <w:rPr>
          <w:rFonts w:ascii="Rotis Semi Sans CN" w:hAnsi="Rotis Semi Sans CN"/>
          <w:b/>
          <w:color w:val="BED3FF"/>
          <w:sz w:val="24"/>
          <w:szCs w:val="22"/>
        </w:rPr>
        <w:t>s?</w:t>
      </w:r>
      <w:r>
        <w:rPr>
          <w:rFonts w:ascii="Rotis Semi Sans CN" w:hAnsi="Rotis Semi Sans CN"/>
          <w:b/>
          <w:color w:val="BED3FF"/>
          <w:sz w:val="24"/>
          <w:szCs w:val="22"/>
        </w:rPr>
        <w:t xml:space="preserve"> </w:t>
      </w:r>
    </w:p>
    <w:p w:rsidR="00A34C64" w:rsidRDefault="00A34C64" w:rsidP="00A34C64">
      <w:pPr>
        <w:pStyle w:val="Lijstalinea"/>
        <w:numPr>
          <w:ilvl w:val="0"/>
          <w:numId w:val="2"/>
        </w:numPr>
        <w:spacing w:after="0"/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>Finance (kosten):</w:t>
      </w:r>
    </w:p>
    <w:p w:rsidR="00A34C64" w:rsidRDefault="00A34C64" w:rsidP="00A34C64">
      <w:pPr>
        <w:pStyle w:val="Lijstalinea"/>
        <w:numPr>
          <w:ilvl w:val="0"/>
          <w:numId w:val="2"/>
        </w:numPr>
        <w:spacing w:after="0"/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>Quality:</w:t>
      </w:r>
    </w:p>
    <w:p w:rsidR="00A34C64" w:rsidRDefault="00A34C64" w:rsidP="00A34C64">
      <w:pPr>
        <w:pStyle w:val="Lijstalinea"/>
        <w:numPr>
          <w:ilvl w:val="0"/>
          <w:numId w:val="2"/>
        </w:numPr>
        <w:spacing w:after="0"/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>Marketing (</w:t>
      </w:r>
      <w:proofErr w:type="spellStart"/>
      <w:r>
        <w:rPr>
          <w:rFonts w:ascii="Rotis Semi Sans CN" w:hAnsi="Rotis Semi Sans CN"/>
          <w:sz w:val="24"/>
          <w:szCs w:val="24"/>
        </w:rPr>
        <w:t>incl</w:t>
      </w:r>
      <w:proofErr w:type="spellEnd"/>
      <w:r>
        <w:rPr>
          <w:rFonts w:ascii="Rotis Semi Sans CN" w:hAnsi="Rotis Semi Sans CN"/>
          <w:sz w:val="24"/>
          <w:szCs w:val="24"/>
        </w:rPr>
        <w:t xml:space="preserve"> Customer Care):</w:t>
      </w:r>
    </w:p>
    <w:p w:rsidR="00A34C64" w:rsidRDefault="00A34C64" w:rsidP="00A34C64">
      <w:pPr>
        <w:pStyle w:val="Lijstalinea"/>
        <w:numPr>
          <w:ilvl w:val="0"/>
          <w:numId w:val="2"/>
        </w:numPr>
        <w:spacing w:after="0"/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>HR:</w:t>
      </w:r>
    </w:p>
    <w:p w:rsidR="00A34C64" w:rsidRDefault="00A34C64" w:rsidP="00A34C64">
      <w:pPr>
        <w:pStyle w:val="Lijstalinea"/>
        <w:numPr>
          <w:ilvl w:val="0"/>
          <w:numId w:val="2"/>
        </w:numPr>
        <w:spacing w:after="0"/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 xml:space="preserve">Property, </w:t>
      </w:r>
      <w:proofErr w:type="spellStart"/>
      <w:r>
        <w:rPr>
          <w:rFonts w:ascii="Rotis Semi Sans CN" w:hAnsi="Rotis Semi Sans CN"/>
          <w:sz w:val="24"/>
          <w:szCs w:val="24"/>
        </w:rPr>
        <w:t>Procurement</w:t>
      </w:r>
      <w:proofErr w:type="spellEnd"/>
      <w:r>
        <w:rPr>
          <w:rFonts w:ascii="Rotis Semi Sans CN" w:hAnsi="Rotis Semi Sans CN"/>
          <w:sz w:val="24"/>
          <w:szCs w:val="24"/>
        </w:rPr>
        <w:t xml:space="preserve"> &amp; IT</w:t>
      </w:r>
    </w:p>
    <w:p w:rsidR="00A34C64" w:rsidRDefault="00A34C64" w:rsidP="00A34C64">
      <w:pPr>
        <w:pStyle w:val="Lijstalinea"/>
        <w:numPr>
          <w:ilvl w:val="0"/>
          <w:numId w:val="2"/>
        </w:numPr>
        <w:spacing w:after="0"/>
        <w:rPr>
          <w:rFonts w:ascii="Rotis Semi Sans CN" w:hAnsi="Rotis Semi Sans CN"/>
          <w:sz w:val="24"/>
          <w:szCs w:val="24"/>
        </w:rPr>
      </w:pPr>
      <w:r>
        <w:rPr>
          <w:rFonts w:ascii="Rotis Semi Sans CN" w:hAnsi="Rotis Semi Sans CN"/>
          <w:sz w:val="24"/>
          <w:szCs w:val="24"/>
        </w:rPr>
        <w:t>New Business:</w:t>
      </w:r>
    </w:p>
    <w:p w:rsidR="00A34C64" w:rsidRPr="00895821" w:rsidRDefault="00A34C64" w:rsidP="00A34C64">
      <w:pPr>
        <w:pStyle w:val="Lijstalinea"/>
        <w:numPr>
          <w:ilvl w:val="0"/>
          <w:numId w:val="2"/>
        </w:numPr>
        <w:pBdr>
          <w:bottom w:val="single" w:sz="4" w:space="1" w:color="auto"/>
        </w:pBdr>
        <w:spacing w:after="0"/>
        <w:jc w:val="both"/>
        <w:rPr>
          <w:rFonts w:ascii="Rotis Semi Sans CN" w:hAnsi="Rotis Semi Sans CN"/>
          <w:sz w:val="22"/>
          <w:szCs w:val="22"/>
        </w:rPr>
      </w:pPr>
      <w:r w:rsidRPr="00895821">
        <w:rPr>
          <w:rFonts w:ascii="Rotis Semi Sans CN" w:hAnsi="Rotis Semi Sans CN"/>
          <w:sz w:val="24"/>
          <w:szCs w:val="24"/>
        </w:rPr>
        <w:t>CompaNanny Thuis:</w:t>
      </w:r>
    </w:p>
    <w:p w:rsidR="00A34C64" w:rsidRDefault="00A34C64" w:rsidP="00A34C64">
      <w:pPr>
        <w:pBdr>
          <w:bottom w:val="single" w:sz="4" w:space="1" w:color="auto"/>
        </w:pBdr>
        <w:spacing w:after="0"/>
        <w:jc w:val="both"/>
        <w:rPr>
          <w:rFonts w:ascii="Rotis Semi Sans CN" w:hAnsi="Rotis Semi Sans CN"/>
          <w:sz w:val="22"/>
          <w:szCs w:val="22"/>
        </w:rPr>
      </w:pPr>
    </w:p>
    <w:p w:rsidR="00A34C64" w:rsidRPr="00895821" w:rsidRDefault="00A34C64" w:rsidP="00A34C64">
      <w:pPr>
        <w:pBdr>
          <w:bottom w:val="single" w:sz="4" w:space="1" w:color="auto"/>
        </w:pBdr>
        <w:spacing w:after="0"/>
        <w:jc w:val="both"/>
        <w:rPr>
          <w:rFonts w:ascii="Rotis Semi Sans CN" w:hAnsi="Rotis Semi Sans CN"/>
          <w:sz w:val="22"/>
          <w:szCs w:val="22"/>
        </w:rPr>
      </w:pPr>
    </w:p>
    <w:p w:rsidR="00A34C64" w:rsidRDefault="00A34C64" w:rsidP="00A34C64">
      <w:pPr>
        <w:pBdr>
          <w:bottom w:val="single" w:sz="4" w:space="1" w:color="auto"/>
        </w:pBdr>
        <w:spacing w:after="0"/>
        <w:contextualSpacing/>
        <w:jc w:val="both"/>
        <w:rPr>
          <w:rFonts w:ascii="Rotis Semi Sans CN" w:hAnsi="Rotis Semi Sans CN"/>
          <w:sz w:val="22"/>
          <w:szCs w:val="22"/>
        </w:rPr>
      </w:pPr>
      <w:r>
        <w:rPr>
          <w:rFonts w:ascii="Rotis Semi Sans CN" w:hAnsi="Rotis Semi Sans CN"/>
          <w:sz w:val="22"/>
          <w:szCs w:val="22"/>
        </w:rPr>
        <w:t xml:space="preserve">Onder de streep plak je het bestaande beleidsstuk </w:t>
      </w:r>
      <w:proofErr w:type="spellStart"/>
      <w:r>
        <w:rPr>
          <w:rFonts w:ascii="Rotis Semi Sans CN" w:hAnsi="Rotis Semi Sans CN"/>
          <w:sz w:val="22"/>
          <w:szCs w:val="22"/>
        </w:rPr>
        <w:t>incl</w:t>
      </w:r>
      <w:proofErr w:type="spellEnd"/>
      <w:r>
        <w:rPr>
          <w:rFonts w:ascii="Rotis Semi Sans CN" w:hAnsi="Rotis Semi Sans CN"/>
          <w:sz w:val="22"/>
          <w:szCs w:val="22"/>
        </w:rPr>
        <w:t xml:space="preserve"> jouw voorgestelde wijziging – </w:t>
      </w:r>
      <w:r w:rsidRPr="00966774">
        <w:rPr>
          <w:rFonts w:ascii="Rotis Semi Sans CN" w:hAnsi="Rotis Semi Sans CN"/>
          <w:sz w:val="22"/>
          <w:szCs w:val="22"/>
          <w:highlight w:val="yellow"/>
        </w:rPr>
        <w:t>arceer</w:t>
      </w:r>
      <w:r>
        <w:rPr>
          <w:rFonts w:ascii="Rotis Semi Sans CN" w:hAnsi="Rotis Semi Sans CN"/>
          <w:sz w:val="22"/>
          <w:szCs w:val="22"/>
        </w:rPr>
        <w:t xml:space="preserve"> de wijziging.</w:t>
      </w:r>
    </w:p>
    <w:sectPr w:rsidR="00A34C6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C64" w:rsidRDefault="00A34C64" w:rsidP="00A34C64">
      <w:pPr>
        <w:spacing w:after="0" w:line="240" w:lineRule="auto"/>
      </w:pPr>
      <w:r>
        <w:separator/>
      </w:r>
    </w:p>
  </w:endnote>
  <w:endnote w:type="continuationSeparator" w:id="0">
    <w:p w:rsidR="00A34C64" w:rsidRDefault="00A34C64" w:rsidP="00A34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tisSemiSans">
    <w:altName w:val="Rotis Semi Sans CN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tis Semi Sans C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379472"/>
      <w:docPartObj>
        <w:docPartGallery w:val="Page Numbers (Bottom of Page)"/>
        <w:docPartUnique/>
      </w:docPartObj>
    </w:sdtPr>
    <w:sdtEndPr/>
    <w:sdtContent>
      <w:p w:rsidR="0091069A" w:rsidRPr="00CE2BF2" w:rsidRDefault="00A34C64">
        <w:pPr>
          <w:pStyle w:val="Voettekst"/>
          <w:jc w:val="right"/>
        </w:pPr>
        <w:r w:rsidRPr="00CE2BF2">
          <w:fldChar w:fldCharType="begin"/>
        </w:r>
        <w:r w:rsidRPr="00CE2BF2">
          <w:instrText>PAGE   \* MERGEFORMAT</w:instrText>
        </w:r>
        <w:r w:rsidRPr="00CE2BF2">
          <w:fldChar w:fldCharType="separate"/>
        </w:r>
        <w:r>
          <w:rPr>
            <w:noProof/>
          </w:rPr>
          <w:t>1</w:t>
        </w:r>
        <w:r w:rsidRPr="00CE2BF2">
          <w:fldChar w:fldCharType="end"/>
        </w:r>
      </w:p>
    </w:sdtContent>
  </w:sdt>
  <w:p w:rsidR="0091069A" w:rsidRPr="00A45469" w:rsidRDefault="00A34C64">
    <w:pPr>
      <w:pStyle w:val="Voettekst"/>
      <w:rPr>
        <w:rFonts w:ascii="Rotis Semi Sans CN" w:hAnsi="Rotis Semi Sans CN"/>
      </w:rPr>
    </w:pPr>
    <w:r w:rsidRPr="00CE2BF2">
      <w:rPr>
        <w:rFonts w:ascii="Rotis Semi Sans CN" w:hAnsi="Rotis Semi Sans CN"/>
      </w:rPr>
      <w:t xml:space="preserve">Datum </w:t>
    </w:r>
    <w:r>
      <w:rPr>
        <w:rFonts w:ascii="Rotis Semi Sans CN" w:hAnsi="Rotis Semi Sans CN"/>
      </w:rPr>
      <w:t>laatste wijziging</w:t>
    </w:r>
    <w:r>
      <w:rPr>
        <w:rFonts w:ascii="Rotis Semi Sans CN" w:hAnsi="Rotis Semi Sans CN"/>
      </w:rPr>
      <w:t>: 01-09-2017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C64" w:rsidRDefault="00A34C64" w:rsidP="00A34C64">
      <w:pPr>
        <w:spacing w:after="0" w:line="240" w:lineRule="auto"/>
      </w:pPr>
      <w:r>
        <w:separator/>
      </w:r>
    </w:p>
  </w:footnote>
  <w:footnote w:type="continuationSeparator" w:id="0">
    <w:p w:rsidR="00A34C64" w:rsidRDefault="00A34C64" w:rsidP="00A34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82624"/>
    <w:multiLevelType w:val="hybridMultilevel"/>
    <w:tmpl w:val="EF7AC7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C6045"/>
    <w:multiLevelType w:val="hybridMultilevel"/>
    <w:tmpl w:val="07C690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C64"/>
    <w:rsid w:val="00047E70"/>
    <w:rsid w:val="000D4869"/>
    <w:rsid w:val="00611D0D"/>
    <w:rsid w:val="006D0852"/>
    <w:rsid w:val="00951B98"/>
    <w:rsid w:val="00A34C64"/>
    <w:rsid w:val="00BB3265"/>
    <w:rsid w:val="00D7266C"/>
    <w:rsid w:val="00F2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B741D1-90DD-4DCA-89CF-E88BF2CF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tisSemiSans" w:eastAsia="Calibri" w:hAnsi="RotisSemiSans" w:cs="Times New Roman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34C64"/>
    <w:rPr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34C64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A34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A34C64"/>
    <w:rPr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34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34C64"/>
    <w:rPr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5579A586</Template>
  <TotalTime>5</TotalTime>
  <Pages>1</Pages>
  <Words>180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</Company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Brouwer-Jacobson</dc:creator>
  <cp:keywords/>
  <dc:description/>
  <cp:lastModifiedBy>Eva Brouwer-Jacobson</cp:lastModifiedBy>
  <cp:revision>1</cp:revision>
  <dcterms:created xsi:type="dcterms:W3CDTF">2017-09-06T08:26:00Z</dcterms:created>
  <dcterms:modified xsi:type="dcterms:W3CDTF">2017-09-06T08:31:00Z</dcterms:modified>
</cp:coreProperties>
</file>