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76F" w:rsidRPr="00A34C64" w:rsidRDefault="005A276F" w:rsidP="005A276F">
      <w:pPr>
        <w:spacing w:after="0"/>
        <w:contextualSpacing/>
        <w:jc w:val="both"/>
        <w:rPr>
          <w:rFonts w:ascii="Rotis Semi Sans CN" w:hAnsi="Rotis Semi Sans CN"/>
        </w:rPr>
      </w:pPr>
      <w:r>
        <w:rPr>
          <w:rFonts w:ascii="Rotis Semi Sans CN" w:hAnsi="Rotis Semi Sans CN"/>
          <w:b/>
          <w:color w:val="BED3FF"/>
          <w:sz w:val="28"/>
          <w:szCs w:val="24"/>
        </w:rPr>
        <w:t xml:space="preserve">7 </w:t>
      </w:r>
      <w:r w:rsidRPr="00A34C64">
        <w:rPr>
          <w:rFonts w:ascii="Rotis Semi Sans CN" w:hAnsi="Rotis Semi Sans CN"/>
        </w:rPr>
        <w:t>[OPS vult hier de verwijzing in naar het agendapunt</w:t>
      </w:r>
      <w:r>
        <w:rPr>
          <w:rFonts w:ascii="Rotis Semi Sans CN" w:hAnsi="Rotis Semi Sans CN"/>
        </w:rPr>
        <w:t>, bijvoorbeeld 7A, 7B, &amp;c, etc</w:t>
      </w:r>
      <w:r w:rsidRPr="00A34C64">
        <w:rPr>
          <w:rFonts w:ascii="Rotis Semi Sans CN" w:hAnsi="Rotis Semi Sans CN"/>
        </w:rPr>
        <w:t>]</w:t>
      </w:r>
    </w:p>
    <w:p w:rsidR="005A276F" w:rsidRPr="00716C1D" w:rsidRDefault="005A276F" w:rsidP="005A276F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8"/>
          <w:szCs w:val="24"/>
        </w:rPr>
      </w:pPr>
      <w:r>
        <w:rPr>
          <w:rFonts w:ascii="Rotis Semi Sans CN" w:hAnsi="Rotis Semi Sans CN"/>
          <w:b/>
          <w:color w:val="BED3FF"/>
          <w:sz w:val="28"/>
          <w:szCs w:val="24"/>
        </w:rPr>
        <w:t xml:space="preserve">Voorstel </w:t>
      </w:r>
      <w:r w:rsidRPr="006822DD">
        <w:rPr>
          <w:rFonts w:ascii="Rotis Semi Sans CN" w:hAnsi="Rotis Semi Sans CN"/>
          <w:b/>
          <w:color w:val="BED3FF"/>
          <w:sz w:val="28"/>
          <w:szCs w:val="24"/>
          <w:u w:val="single"/>
        </w:rPr>
        <w:t>nieuw</w:t>
      </w:r>
      <w:r>
        <w:rPr>
          <w:rFonts w:ascii="Rotis Semi Sans CN" w:hAnsi="Rotis Semi Sans CN"/>
          <w:b/>
          <w:color w:val="BED3FF"/>
          <w:sz w:val="28"/>
          <w:szCs w:val="24"/>
        </w:rPr>
        <w:t xml:space="preserve"> beleid</w:t>
      </w:r>
    </w:p>
    <w:p w:rsidR="005A276F" w:rsidRDefault="005A276F" w:rsidP="005A276F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</w:p>
    <w:p w:rsidR="005A276F" w:rsidRPr="00CE2BF2" w:rsidRDefault="005A276F" w:rsidP="005A276F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 xml:space="preserve">Datum Regio </w:t>
      </w:r>
      <w:r>
        <w:rPr>
          <w:rFonts w:ascii="Rotis Semi Sans CN" w:hAnsi="Rotis Semi Sans CN"/>
          <w:b/>
          <w:color w:val="BED3FF"/>
          <w:sz w:val="24"/>
          <w:szCs w:val="22"/>
        </w:rPr>
        <w:t>Meeting</w:t>
      </w:r>
      <w:r w:rsidRPr="00CE2BF2">
        <w:rPr>
          <w:rFonts w:ascii="Rotis Semi Sans CN" w:hAnsi="Rotis Semi Sans CN"/>
          <w:b/>
          <w:color w:val="BED3FF"/>
          <w:sz w:val="24"/>
          <w:szCs w:val="22"/>
        </w:rPr>
        <w:t>:</w:t>
      </w:r>
      <w:r w:rsidRPr="00CE2BF2">
        <w:rPr>
          <w:rFonts w:ascii="Rotis Semi Sans CN" w:hAnsi="Rotis Semi Sans CN"/>
          <w:sz w:val="22"/>
          <w:szCs w:val="22"/>
        </w:rPr>
        <w:t xml:space="preserve"> [vul hier datum regio </w:t>
      </w:r>
      <w:r>
        <w:rPr>
          <w:rFonts w:ascii="Rotis Semi Sans CN" w:hAnsi="Rotis Semi Sans CN"/>
          <w:sz w:val="22"/>
          <w:szCs w:val="22"/>
        </w:rPr>
        <w:t>meeting</w:t>
      </w:r>
      <w:r w:rsidRPr="00CE2BF2">
        <w:rPr>
          <w:rFonts w:ascii="Rotis Semi Sans CN" w:hAnsi="Rotis Semi Sans CN"/>
          <w:sz w:val="22"/>
          <w:szCs w:val="22"/>
        </w:rPr>
        <w:t xml:space="preserve"> in]</w:t>
      </w:r>
    </w:p>
    <w:p w:rsidR="005A276F" w:rsidRDefault="005A276F" w:rsidP="005A276F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>Indiener:</w:t>
      </w:r>
      <w:r w:rsidRPr="00CE2BF2">
        <w:rPr>
          <w:rFonts w:ascii="Rotis Semi Sans CN" w:hAnsi="Rotis Semi Sans CN"/>
          <w:sz w:val="22"/>
          <w:szCs w:val="22"/>
        </w:rPr>
        <w:t xml:space="preserve"> </w:t>
      </w:r>
      <w:r>
        <w:rPr>
          <w:rFonts w:ascii="Rotis Semi Sans CN" w:hAnsi="Rotis Semi Sans CN"/>
          <w:sz w:val="22"/>
          <w:szCs w:val="22"/>
        </w:rPr>
        <w:tab/>
      </w:r>
      <w:r w:rsidRPr="00CE2BF2">
        <w:rPr>
          <w:rFonts w:ascii="Rotis Semi Sans CN" w:hAnsi="Rotis Semi Sans CN"/>
          <w:sz w:val="22"/>
          <w:szCs w:val="22"/>
        </w:rPr>
        <w:t>[vul hier naam van de indiener in]</w:t>
      </w:r>
    </w:p>
    <w:p w:rsidR="005A276F" w:rsidRPr="00CE2BF2" w:rsidRDefault="005A276F" w:rsidP="005A276F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  <w:r>
        <w:rPr>
          <w:rFonts w:ascii="Rotis Semi Sans CN" w:hAnsi="Rotis Semi Sans CN"/>
          <w:b/>
          <w:color w:val="BED3FF"/>
          <w:sz w:val="24"/>
          <w:szCs w:val="22"/>
        </w:rPr>
        <w:t>Expertise</w:t>
      </w:r>
      <w:r w:rsidRPr="00CE2BF2">
        <w:rPr>
          <w:rFonts w:ascii="Rotis Semi Sans CN" w:hAnsi="Rotis Semi Sans CN"/>
          <w:b/>
          <w:color w:val="BED3FF"/>
          <w:sz w:val="24"/>
          <w:szCs w:val="22"/>
        </w:rPr>
        <w:t>:</w:t>
      </w:r>
      <w:r w:rsidRPr="00CE2BF2">
        <w:rPr>
          <w:rFonts w:ascii="Rotis Semi Sans CN" w:hAnsi="Rotis Semi Sans CN"/>
          <w:sz w:val="22"/>
          <w:szCs w:val="22"/>
        </w:rPr>
        <w:t xml:space="preserve"> </w:t>
      </w:r>
      <w:r>
        <w:rPr>
          <w:rFonts w:ascii="Rotis Semi Sans CN" w:hAnsi="Rotis Semi Sans CN"/>
          <w:sz w:val="22"/>
          <w:szCs w:val="22"/>
        </w:rPr>
        <w:tab/>
      </w:r>
      <w:r w:rsidRPr="00CE2BF2">
        <w:rPr>
          <w:rFonts w:ascii="Rotis Semi Sans CN" w:hAnsi="Rotis Semi Sans CN"/>
          <w:sz w:val="22"/>
          <w:szCs w:val="22"/>
        </w:rPr>
        <w:t>[</w:t>
      </w:r>
      <w:r>
        <w:rPr>
          <w:rFonts w:ascii="Rotis Semi Sans CN" w:hAnsi="Rotis Semi Sans CN"/>
          <w:sz w:val="22"/>
          <w:szCs w:val="22"/>
        </w:rPr>
        <w:t>onder welke expertise (en eventueel subcategorie) hoort dit voorstel thuis?]</w:t>
      </w:r>
    </w:p>
    <w:p w:rsidR="005A276F" w:rsidRPr="00CE2BF2" w:rsidRDefault="005A276F" w:rsidP="005A276F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</w:p>
    <w:p w:rsidR="005A276F" w:rsidRPr="002E0F6F" w:rsidRDefault="005A276F" w:rsidP="005A276F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2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>Aanleiding tot verbetering</w:t>
      </w:r>
      <w:r>
        <w:rPr>
          <w:rFonts w:ascii="Rotis Semi Sans CN" w:hAnsi="Rotis Semi Sans CN"/>
          <w:b/>
          <w:color w:val="BED3FF"/>
          <w:sz w:val="24"/>
          <w:szCs w:val="22"/>
        </w:rPr>
        <w:t xml:space="preserve">: </w:t>
      </w:r>
      <w:r>
        <w:rPr>
          <w:rFonts w:ascii="Rotis Semi Sans CN" w:hAnsi="Rotis Semi Sans CN"/>
          <w:sz w:val="22"/>
          <w:szCs w:val="22"/>
        </w:rPr>
        <w:t xml:space="preserve">[geef kort aan wat </w:t>
      </w:r>
      <w:r w:rsidRPr="002E0F6F">
        <w:rPr>
          <w:rFonts w:ascii="Rotis Semi Sans CN" w:hAnsi="Rotis Semi Sans CN"/>
          <w:sz w:val="22"/>
          <w:szCs w:val="22"/>
        </w:rPr>
        <w:t>de aanleiding heeft gegeven om deze verbetering voor te stellen</w:t>
      </w:r>
      <w:r>
        <w:rPr>
          <w:rFonts w:ascii="Rotis Semi Sans CN" w:hAnsi="Rotis Semi Sans CN"/>
          <w:sz w:val="22"/>
          <w:szCs w:val="22"/>
        </w:rPr>
        <w:t>. Houd in je onderbouwing rekening met wat het CompaNanny oplevert; in kwaliteit, financieel en/of in onderscheidend vermogen.]</w:t>
      </w:r>
    </w:p>
    <w:p w:rsidR="005A276F" w:rsidRPr="00CE2BF2" w:rsidRDefault="005A276F" w:rsidP="005A276F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4"/>
          <w:szCs w:val="22"/>
        </w:rPr>
      </w:pPr>
    </w:p>
    <w:p w:rsidR="005A276F" w:rsidRPr="00CE2BF2" w:rsidRDefault="005A276F" w:rsidP="005A276F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4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>Inleiding</w:t>
      </w:r>
    </w:p>
    <w:p w:rsidR="005A276F" w:rsidRPr="00CE2BF2" w:rsidRDefault="005A276F" w:rsidP="005A276F">
      <w:pPr>
        <w:pStyle w:val="Lijstalinea"/>
        <w:numPr>
          <w:ilvl w:val="0"/>
          <w:numId w:val="1"/>
        </w:numPr>
        <w:spacing w:after="0"/>
        <w:ind w:left="360"/>
        <w:rPr>
          <w:rFonts w:ascii="Rotis Semi Sans CN" w:hAnsi="Rotis Semi Sans CN"/>
          <w:sz w:val="24"/>
          <w:szCs w:val="24"/>
        </w:rPr>
      </w:pPr>
      <w:r w:rsidRPr="00CE2BF2">
        <w:rPr>
          <w:rFonts w:ascii="Rotis Semi Sans CN" w:hAnsi="Rotis Semi Sans CN"/>
          <w:sz w:val="24"/>
          <w:szCs w:val="24"/>
        </w:rPr>
        <w:t>Staat de huidige situatie wel of niet beschreven</w:t>
      </w:r>
      <w:r>
        <w:rPr>
          <w:rFonts w:ascii="Rotis Semi Sans CN" w:hAnsi="Rotis Semi Sans CN"/>
          <w:sz w:val="24"/>
          <w:szCs w:val="24"/>
        </w:rPr>
        <w:t xml:space="preserve"> (zo ja, waar)</w:t>
      </w:r>
      <w:r w:rsidRPr="00CE2BF2">
        <w:rPr>
          <w:rFonts w:ascii="Rotis Semi Sans CN" w:hAnsi="Rotis Semi Sans CN"/>
          <w:sz w:val="24"/>
          <w:szCs w:val="24"/>
        </w:rPr>
        <w:t>?</w:t>
      </w:r>
    </w:p>
    <w:p w:rsidR="005A276F" w:rsidRPr="00CE2BF2" w:rsidRDefault="005A276F" w:rsidP="005A276F">
      <w:pPr>
        <w:pStyle w:val="Lijstalinea"/>
        <w:numPr>
          <w:ilvl w:val="0"/>
          <w:numId w:val="1"/>
        </w:numPr>
        <w:spacing w:after="0"/>
        <w:ind w:left="360"/>
        <w:rPr>
          <w:rFonts w:ascii="Rotis Semi Sans CN" w:hAnsi="Rotis Semi Sans CN"/>
          <w:sz w:val="24"/>
          <w:szCs w:val="24"/>
        </w:rPr>
      </w:pPr>
      <w:r w:rsidRPr="00CE2BF2">
        <w:rPr>
          <w:rFonts w:ascii="Rotis Semi Sans CN" w:hAnsi="Rotis Semi Sans CN"/>
          <w:sz w:val="24"/>
          <w:szCs w:val="24"/>
        </w:rPr>
        <w:t>Is er een wettelijke richtlijn van toepassing</w:t>
      </w:r>
      <w:r>
        <w:rPr>
          <w:rFonts w:ascii="Rotis Semi Sans CN" w:hAnsi="Rotis Semi Sans CN"/>
          <w:sz w:val="24"/>
          <w:szCs w:val="24"/>
        </w:rPr>
        <w:t xml:space="preserve"> (zo ja, welke)?</w:t>
      </w:r>
    </w:p>
    <w:p w:rsidR="005A276F" w:rsidRPr="00CE2BF2" w:rsidRDefault="005A276F" w:rsidP="005A276F">
      <w:pPr>
        <w:spacing w:after="0"/>
        <w:rPr>
          <w:rFonts w:ascii="Rotis Semi Sans CN" w:hAnsi="Rotis Semi Sans CN"/>
          <w:sz w:val="24"/>
          <w:szCs w:val="24"/>
        </w:rPr>
      </w:pPr>
    </w:p>
    <w:p w:rsidR="005A276F" w:rsidRPr="004D2B94" w:rsidRDefault="005A276F" w:rsidP="005A276F">
      <w:pPr>
        <w:spacing w:after="0"/>
        <w:rPr>
          <w:rFonts w:ascii="Rotis Semi Sans CN" w:hAnsi="Rotis Semi Sans CN"/>
          <w:sz w:val="24"/>
          <w:szCs w:val="24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>Op welke diensten is dit beleid van toepassing?</w:t>
      </w:r>
      <w:r w:rsidRPr="00CE2BF2">
        <w:rPr>
          <w:rFonts w:ascii="Rotis Semi Sans CN" w:hAnsi="Rotis Semi Sans CN"/>
          <w:sz w:val="24"/>
          <w:szCs w:val="24"/>
        </w:rPr>
        <w:t xml:space="preserve"> </w:t>
      </w:r>
      <w:r w:rsidRPr="002E0F6F">
        <w:rPr>
          <w:rFonts w:ascii="Rotis Semi Sans CN" w:hAnsi="Rotis Semi Sans CN"/>
          <w:sz w:val="22"/>
          <w:szCs w:val="22"/>
        </w:rPr>
        <w:t>[</w:t>
      </w:r>
      <w:r>
        <w:rPr>
          <w:rFonts w:ascii="Rotis Semi Sans CN" w:hAnsi="Rotis Semi Sans CN"/>
          <w:sz w:val="22"/>
          <w:szCs w:val="22"/>
        </w:rPr>
        <w:t>ALLE/</w:t>
      </w:r>
      <w:r w:rsidRPr="002E0F6F">
        <w:rPr>
          <w:rFonts w:ascii="Rotis Semi Sans CN" w:hAnsi="Rotis Semi Sans CN"/>
          <w:sz w:val="22"/>
          <w:szCs w:val="22"/>
        </w:rPr>
        <w:t>KDV/BSO/PSZ/ENG/FLEX/24-uurs/CNT]</w:t>
      </w:r>
    </w:p>
    <w:p w:rsidR="005A276F" w:rsidRPr="0077221F" w:rsidRDefault="005A276F" w:rsidP="005A276F">
      <w:pPr>
        <w:spacing w:after="0"/>
        <w:rPr>
          <w:rFonts w:ascii="Rotis Semi Sans CN" w:hAnsi="Rotis Semi Sans CN"/>
          <w:b/>
          <w:color w:val="BED3FF"/>
          <w:sz w:val="24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 xml:space="preserve">Gewenste implementatiedatum: </w:t>
      </w:r>
      <w:r w:rsidRPr="002E0F6F">
        <w:rPr>
          <w:rFonts w:ascii="Rotis Semi Sans CN" w:hAnsi="Rotis Semi Sans CN"/>
          <w:sz w:val="22"/>
          <w:szCs w:val="22"/>
        </w:rPr>
        <w:t>[vul datum in]</w:t>
      </w:r>
    </w:p>
    <w:p w:rsidR="005A276F" w:rsidRPr="00CE2BF2" w:rsidRDefault="005A276F" w:rsidP="005A276F">
      <w:pPr>
        <w:spacing w:after="0"/>
        <w:rPr>
          <w:rFonts w:ascii="Rotis Semi Sans CN" w:hAnsi="Rotis Semi Sans CN"/>
          <w:color w:val="BED3FF"/>
          <w:sz w:val="24"/>
          <w:szCs w:val="22"/>
        </w:rPr>
      </w:pPr>
      <w:r>
        <w:rPr>
          <w:rFonts w:ascii="Rotis Semi Sans CN" w:hAnsi="Rotis Semi Sans CN"/>
          <w:b/>
          <w:color w:val="BED3FF"/>
          <w:sz w:val="24"/>
          <w:szCs w:val="22"/>
        </w:rPr>
        <w:t xml:space="preserve">Is er een </w:t>
      </w:r>
      <w:r w:rsidRPr="0077221F">
        <w:rPr>
          <w:rFonts w:ascii="Rotis Semi Sans CN" w:hAnsi="Rotis Semi Sans CN"/>
          <w:b/>
          <w:color w:val="BED3FF"/>
          <w:sz w:val="24"/>
          <w:szCs w:val="22"/>
        </w:rPr>
        <w:t xml:space="preserve">pilot geweest </w:t>
      </w:r>
      <w:r>
        <w:rPr>
          <w:rFonts w:ascii="Rotis Semi Sans CN" w:hAnsi="Rotis Semi Sans CN"/>
          <w:b/>
          <w:color w:val="BED3FF"/>
          <w:sz w:val="24"/>
          <w:szCs w:val="22"/>
        </w:rPr>
        <w:t>of</w:t>
      </w:r>
      <w:r w:rsidRPr="0077221F">
        <w:rPr>
          <w:rFonts w:ascii="Rotis Semi Sans CN" w:hAnsi="Rotis Semi Sans CN"/>
          <w:b/>
          <w:color w:val="BED3FF"/>
          <w:sz w:val="24"/>
          <w:szCs w:val="22"/>
        </w:rPr>
        <w:t xml:space="preserve"> nodig</w:t>
      </w:r>
      <w:r>
        <w:rPr>
          <w:rFonts w:ascii="Rotis Semi Sans CN" w:hAnsi="Rotis Semi Sans CN"/>
          <w:b/>
          <w:color w:val="BED3FF"/>
          <w:sz w:val="24"/>
          <w:szCs w:val="22"/>
        </w:rPr>
        <w:t xml:space="preserve"> (indien geweest, beschrijf hier het resultaat van de pilot):</w:t>
      </w:r>
    </w:p>
    <w:p w:rsidR="005A276F" w:rsidRPr="0077221F" w:rsidRDefault="005A276F" w:rsidP="005A276F">
      <w:pPr>
        <w:spacing w:after="0"/>
        <w:rPr>
          <w:rFonts w:ascii="Rotis Semi Sans CN" w:hAnsi="Rotis Semi Sans CN"/>
          <w:b/>
          <w:color w:val="BED3FF"/>
          <w:sz w:val="24"/>
          <w:szCs w:val="22"/>
        </w:rPr>
      </w:pPr>
      <w:r w:rsidRPr="0077221F">
        <w:rPr>
          <w:rFonts w:ascii="Rotis Semi Sans CN" w:hAnsi="Rotis Semi Sans CN"/>
          <w:b/>
          <w:color w:val="BED3FF"/>
          <w:sz w:val="24"/>
          <w:szCs w:val="22"/>
        </w:rPr>
        <w:t xml:space="preserve">Welke impact </w:t>
      </w:r>
      <w:r>
        <w:rPr>
          <w:rFonts w:ascii="Rotis Semi Sans CN" w:hAnsi="Rotis Semi Sans CN"/>
          <w:b/>
          <w:color w:val="BED3FF"/>
          <w:sz w:val="24"/>
          <w:szCs w:val="22"/>
        </w:rPr>
        <w:t xml:space="preserve">is er </w:t>
      </w:r>
      <w:r w:rsidRPr="0077221F">
        <w:rPr>
          <w:rFonts w:ascii="Rotis Semi Sans CN" w:hAnsi="Rotis Semi Sans CN"/>
          <w:b/>
          <w:color w:val="BED3FF"/>
          <w:sz w:val="24"/>
          <w:szCs w:val="22"/>
        </w:rPr>
        <w:t xml:space="preserve">voor welke </w:t>
      </w:r>
      <w:r>
        <w:rPr>
          <w:rFonts w:ascii="Rotis Semi Sans CN" w:hAnsi="Rotis Semi Sans CN"/>
          <w:b/>
          <w:color w:val="BED3FF"/>
          <w:sz w:val="24"/>
          <w:szCs w:val="22"/>
        </w:rPr>
        <w:t>expertise</w:t>
      </w:r>
      <w:r w:rsidRPr="0077221F">
        <w:rPr>
          <w:rFonts w:ascii="Rotis Semi Sans CN" w:hAnsi="Rotis Semi Sans CN"/>
          <w:b/>
          <w:color w:val="BED3FF"/>
          <w:sz w:val="24"/>
          <w:szCs w:val="22"/>
        </w:rPr>
        <w:t>s?</w:t>
      </w:r>
    </w:p>
    <w:p w:rsidR="005A276F" w:rsidRDefault="005A276F" w:rsidP="005A276F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Finance (kosten):</w:t>
      </w:r>
    </w:p>
    <w:p w:rsidR="005A276F" w:rsidRDefault="005A276F" w:rsidP="005A276F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Quality:</w:t>
      </w:r>
    </w:p>
    <w:p w:rsidR="005A276F" w:rsidRDefault="005A276F" w:rsidP="005A276F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Marketing (incl Customer Care):</w:t>
      </w:r>
    </w:p>
    <w:p w:rsidR="005A276F" w:rsidRDefault="005A276F" w:rsidP="005A276F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HR:</w:t>
      </w:r>
    </w:p>
    <w:p w:rsidR="005A276F" w:rsidRDefault="005A276F" w:rsidP="005A276F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Property, Procurement &amp; IT</w:t>
      </w:r>
    </w:p>
    <w:p w:rsidR="005A276F" w:rsidRDefault="005A276F" w:rsidP="005A276F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New Business:</w:t>
      </w:r>
    </w:p>
    <w:p w:rsidR="005A276F" w:rsidRPr="00895821" w:rsidRDefault="005A276F" w:rsidP="005A276F">
      <w:pPr>
        <w:pStyle w:val="Lijstalinea"/>
        <w:numPr>
          <w:ilvl w:val="0"/>
          <w:numId w:val="2"/>
        </w:numPr>
        <w:pBdr>
          <w:bottom w:val="single" w:sz="4" w:space="1" w:color="auto"/>
        </w:pBdr>
        <w:spacing w:after="0"/>
        <w:jc w:val="both"/>
        <w:rPr>
          <w:rFonts w:ascii="Rotis Semi Sans CN" w:hAnsi="Rotis Semi Sans CN"/>
          <w:sz w:val="22"/>
          <w:szCs w:val="22"/>
        </w:rPr>
      </w:pPr>
      <w:r w:rsidRPr="00895821">
        <w:rPr>
          <w:rFonts w:ascii="Rotis Semi Sans CN" w:hAnsi="Rotis Semi Sans CN"/>
          <w:sz w:val="24"/>
          <w:szCs w:val="24"/>
        </w:rPr>
        <w:t>CompaNanny Thuis:</w:t>
      </w:r>
    </w:p>
    <w:p w:rsidR="005A276F" w:rsidRDefault="005A276F" w:rsidP="005A276F">
      <w:pPr>
        <w:pBdr>
          <w:bottom w:val="single" w:sz="4" w:space="1" w:color="auto"/>
        </w:pBdr>
        <w:spacing w:after="0"/>
        <w:jc w:val="both"/>
        <w:rPr>
          <w:rFonts w:ascii="Rotis Semi Sans CN" w:hAnsi="Rotis Semi Sans CN"/>
          <w:sz w:val="22"/>
          <w:szCs w:val="22"/>
        </w:rPr>
      </w:pPr>
    </w:p>
    <w:p w:rsidR="005A276F" w:rsidRPr="00895821" w:rsidRDefault="005A276F" w:rsidP="005A276F">
      <w:pPr>
        <w:pBdr>
          <w:bottom w:val="single" w:sz="4" w:space="1" w:color="auto"/>
        </w:pBdr>
        <w:spacing w:after="0"/>
        <w:jc w:val="both"/>
        <w:rPr>
          <w:rFonts w:ascii="Rotis Semi Sans CN" w:hAnsi="Rotis Semi Sans CN"/>
          <w:sz w:val="22"/>
          <w:szCs w:val="22"/>
        </w:rPr>
      </w:pPr>
    </w:p>
    <w:p w:rsidR="005A276F" w:rsidRDefault="005A276F" w:rsidP="005A276F">
      <w:pPr>
        <w:pBdr>
          <w:bottom w:val="single" w:sz="4" w:space="1" w:color="auto"/>
        </w:pBd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  <w:r>
        <w:rPr>
          <w:rFonts w:ascii="Rotis Semi Sans CN" w:hAnsi="Rotis Semi Sans CN"/>
          <w:sz w:val="22"/>
          <w:szCs w:val="22"/>
        </w:rPr>
        <w:t>Onder de streep maak of plak je het nieuwe beleidsstuk dat je voorstelt.</w:t>
      </w:r>
    </w:p>
    <w:p w:rsidR="005A276F" w:rsidRPr="00895821" w:rsidRDefault="005A276F" w:rsidP="005A276F">
      <w:pPr>
        <w:rPr>
          <w:rFonts w:ascii="Rotis Semi Sans CN" w:hAnsi="Rotis Semi Sans CN"/>
          <w:b/>
          <w:color w:val="BED3FF"/>
          <w:sz w:val="28"/>
          <w:szCs w:val="24"/>
        </w:rPr>
      </w:pPr>
      <w:bookmarkStart w:id="0" w:name="_GoBack"/>
      <w:bookmarkEnd w:id="0"/>
      <w:r>
        <w:rPr>
          <w:rFonts w:ascii="Rotis Semi Sans CN" w:hAnsi="Rotis Semi Sans CN"/>
          <w:b/>
          <w:color w:val="BED3FF"/>
          <w:sz w:val="28"/>
          <w:szCs w:val="24"/>
        </w:rPr>
        <w:br w:type="page"/>
      </w:r>
      <w:r w:rsidRPr="00895821">
        <w:rPr>
          <w:rFonts w:ascii="Rotis Semi Sans CN" w:hAnsi="Rotis Semi Sans CN"/>
          <w:b/>
          <w:color w:val="BED3FF"/>
          <w:sz w:val="28"/>
          <w:szCs w:val="24"/>
        </w:rPr>
        <w:lastRenderedPageBreak/>
        <w:t>Beleid [vul hier de naam van het beleid in]</w:t>
      </w:r>
    </w:p>
    <w:p w:rsidR="005A276F" w:rsidRPr="00895821" w:rsidRDefault="005A276F" w:rsidP="005A276F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  <w:r w:rsidRPr="00895821">
        <w:rPr>
          <w:rFonts w:ascii="Rotis Semi Sans CN" w:hAnsi="Rotis Semi Sans CN"/>
          <w:sz w:val="22"/>
          <w:szCs w:val="22"/>
        </w:rPr>
        <w:t xml:space="preserve">Beleid [vul hier de </w:t>
      </w:r>
      <w:r>
        <w:rPr>
          <w:rFonts w:ascii="Rotis Semi Sans CN" w:hAnsi="Rotis Semi Sans CN"/>
          <w:sz w:val="22"/>
          <w:szCs w:val="22"/>
        </w:rPr>
        <w:t>expertise</w:t>
      </w:r>
      <w:r w:rsidRPr="00895821">
        <w:rPr>
          <w:rFonts w:ascii="Rotis Semi Sans CN" w:hAnsi="Rotis Semi Sans CN"/>
          <w:sz w:val="22"/>
          <w:szCs w:val="22"/>
        </w:rPr>
        <w:t xml:space="preserve"> in] – [vul hier subcategorie in]</w:t>
      </w:r>
    </w:p>
    <w:p w:rsidR="005A276F" w:rsidRPr="00895821" w:rsidRDefault="005A276F" w:rsidP="005A276F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4"/>
          <w:szCs w:val="22"/>
        </w:rPr>
      </w:pPr>
    </w:p>
    <w:p w:rsidR="005A276F" w:rsidRPr="00895821" w:rsidRDefault="005A276F" w:rsidP="005A276F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4"/>
          <w:szCs w:val="22"/>
        </w:rPr>
      </w:pPr>
      <w:r w:rsidRPr="00895821">
        <w:rPr>
          <w:rFonts w:ascii="Rotis Semi Sans CN" w:hAnsi="Rotis Semi Sans CN"/>
          <w:b/>
          <w:color w:val="BED3FF"/>
          <w:sz w:val="24"/>
          <w:szCs w:val="22"/>
        </w:rPr>
        <w:t>Inleiding</w:t>
      </w:r>
    </w:p>
    <w:p w:rsidR="005A276F" w:rsidRPr="00F26BFA" w:rsidRDefault="005A276F" w:rsidP="005A276F">
      <w:pPr>
        <w:spacing w:after="0"/>
        <w:contextualSpacing/>
        <w:rPr>
          <w:rFonts w:ascii="Rotis Semi Sans CN" w:hAnsi="Rotis Semi Sans CN"/>
          <w:sz w:val="22"/>
          <w:szCs w:val="22"/>
        </w:rPr>
      </w:pPr>
      <w:r w:rsidRPr="00895821">
        <w:rPr>
          <w:rFonts w:ascii="Rotis Semi Sans CN" w:hAnsi="Rotis Semi Sans CN"/>
          <w:sz w:val="22"/>
          <w:szCs w:val="22"/>
        </w:rPr>
        <w:t>[Beschrijf kort waarom er beleid op dit onderwerp is (bijv vanuit welk belang voor de organisatie, klant, kind of medewerker?]</w:t>
      </w:r>
    </w:p>
    <w:p w:rsidR="005A276F" w:rsidRPr="00F26BFA" w:rsidRDefault="005A276F" w:rsidP="005A276F">
      <w:pPr>
        <w:spacing w:after="0"/>
        <w:contextualSpacing/>
        <w:jc w:val="both"/>
        <w:rPr>
          <w:rFonts w:ascii="Rotis Semi Sans CN" w:hAnsi="Rotis Semi Sans CN"/>
          <w:b/>
          <w:color w:val="9CC2E5" w:themeColor="accent1" w:themeTint="99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</w:rPr>
        <w:br/>
      </w:r>
      <w:r w:rsidRPr="00716C1D">
        <w:rPr>
          <w:rFonts w:ascii="Rotis Semi Sans CN" w:hAnsi="Rotis Semi Sans CN"/>
          <w:b/>
          <w:color w:val="BED3FF"/>
          <w:sz w:val="24"/>
          <w:szCs w:val="22"/>
        </w:rPr>
        <w:t>Kop 1</w:t>
      </w:r>
    </w:p>
    <w:p w:rsidR="005A276F" w:rsidRPr="00F26BFA" w:rsidRDefault="005A276F" w:rsidP="005A276F">
      <w:pPr>
        <w:contextualSpacing/>
        <w:jc w:val="both"/>
        <w:rPr>
          <w:rFonts w:ascii="Rotis Semi Sans CN" w:hAnsi="Rotis Semi Sans CN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</w:rPr>
        <w:t>[inhoud]</w:t>
      </w:r>
    </w:p>
    <w:p w:rsidR="005A276F" w:rsidRPr="00F26BFA" w:rsidRDefault="005A276F" w:rsidP="005A276F">
      <w:pPr>
        <w:contextualSpacing/>
        <w:jc w:val="both"/>
        <w:rPr>
          <w:rFonts w:ascii="Rotis Semi Sans CN" w:hAnsi="Rotis Semi Sans CN"/>
          <w:sz w:val="22"/>
          <w:szCs w:val="22"/>
        </w:rPr>
      </w:pPr>
    </w:p>
    <w:p w:rsidR="005A276F" w:rsidRPr="00716C1D" w:rsidRDefault="005A276F" w:rsidP="005A276F">
      <w:pPr>
        <w:contextualSpacing/>
        <w:jc w:val="both"/>
        <w:rPr>
          <w:rFonts w:ascii="Rotis Semi Sans CN" w:hAnsi="Rotis Semi Sans CN"/>
          <w:b/>
          <w:color w:val="BED3FF"/>
          <w:sz w:val="24"/>
          <w:szCs w:val="22"/>
        </w:rPr>
      </w:pPr>
      <w:r w:rsidRPr="00716C1D">
        <w:rPr>
          <w:rFonts w:ascii="Rotis Semi Sans CN" w:hAnsi="Rotis Semi Sans CN"/>
          <w:b/>
          <w:color w:val="BED3FF"/>
          <w:sz w:val="24"/>
          <w:szCs w:val="22"/>
        </w:rPr>
        <w:t>Kop 2</w:t>
      </w:r>
    </w:p>
    <w:p w:rsidR="005A276F" w:rsidRPr="00F26BFA" w:rsidRDefault="005A276F" w:rsidP="005A276F">
      <w:pPr>
        <w:contextualSpacing/>
        <w:jc w:val="both"/>
        <w:rPr>
          <w:rFonts w:ascii="Rotis Semi Sans CN" w:hAnsi="Rotis Semi Sans CN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</w:rPr>
        <w:t>[inhoud]</w:t>
      </w:r>
    </w:p>
    <w:p w:rsidR="005A276F" w:rsidRPr="00F26BFA" w:rsidRDefault="005A276F" w:rsidP="005A276F">
      <w:pPr>
        <w:contextualSpacing/>
        <w:jc w:val="both"/>
        <w:rPr>
          <w:rFonts w:ascii="Rotis Semi Sans CN" w:hAnsi="Rotis Semi Sans CN"/>
          <w:b/>
          <w:color w:val="5B9BD5" w:themeColor="accent1"/>
          <w:sz w:val="22"/>
          <w:szCs w:val="22"/>
        </w:rPr>
      </w:pPr>
      <w:r w:rsidRPr="00F26BFA">
        <w:rPr>
          <w:rFonts w:ascii="Rotis Semi Sans CN" w:hAnsi="Rotis Semi Sans CN"/>
          <w:b/>
          <w:bCs/>
          <w:sz w:val="22"/>
          <w:szCs w:val="22"/>
        </w:rPr>
        <w:br/>
      </w:r>
      <w:r w:rsidRPr="00716C1D">
        <w:rPr>
          <w:rFonts w:ascii="Rotis Semi Sans CN" w:hAnsi="Rotis Semi Sans CN"/>
          <w:b/>
          <w:color w:val="BED3FF"/>
          <w:sz w:val="24"/>
          <w:szCs w:val="22"/>
        </w:rPr>
        <w:t>Kop 3 etc</w:t>
      </w:r>
    </w:p>
    <w:p w:rsidR="005A276F" w:rsidRPr="00F26BFA" w:rsidRDefault="005A276F" w:rsidP="005A276F">
      <w:pPr>
        <w:contextualSpacing/>
        <w:jc w:val="both"/>
        <w:rPr>
          <w:rFonts w:ascii="Rotis Semi Sans CN" w:hAnsi="Rotis Semi Sans CN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</w:rPr>
        <w:t>[inhoud]</w:t>
      </w:r>
    </w:p>
    <w:p w:rsidR="005A276F" w:rsidRPr="00F801EB" w:rsidRDefault="005A276F" w:rsidP="005A276F">
      <w:pPr>
        <w:contextualSpacing/>
        <w:jc w:val="both"/>
        <w:rPr>
          <w:rFonts w:ascii="Rotis Semi Sans CN" w:hAnsi="Rotis Semi Sans CN"/>
          <w:sz w:val="22"/>
          <w:szCs w:val="22"/>
        </w:rPr>
      </w:pPr>
    </w:p>
    <w:p w:rsidR="005A276F" w:rsidRDefault="005A276F">
      <w:pPr>
        <w:contextualSpacing/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P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5A276F" w:rsidRDefault="005A276F" w:rsidP="005A276F">
      <w:pPr>
        <w:rPr>
          <w:rFonts w:ascii="Rotis Semi Sans CN" w:hAnsi="Rotis Semi Sans CN"/>
          <w:sz w:val="24"/>
          <w:szCs w:val="24"/>
        </w:rPr>
      </w:pPr>
    </w:p>
    <w:p w:rsidR="00D7266C" w:rsidRPr="005A276F" w:rsidRDefault="005A276F" w:rsidP="005A276F">
      <w:pPr>
        <w:tabs>
          <w:tab w:val="left" w:pos="2715"/>
        </w:tabs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ab/>
      </w:r>
    </w:p>
    <w:sectPr w:rsidR="00D7266C" w:rsidRPr="005A276F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tisSemiSans">
    <w:altName w:val="Rotis Semi Sans CN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tis Semi Sans C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379472"/>
      <w:docPartObj>
        <w:docPartGallery w:val="Page Numbers (Bottom of Page)"/>
        <w:docPartUnique/>
      </w:docPartObj>
    </w:sdtPr>
    <w:sdtEndPr/>
    <w:sdtContent>
      <w:p w:rsidR="00405399" w:rsidRPr="00CE2BF2" w:rsidRDefault="005A276F">
        <w:pPr>
          <w:pStyle w:val="Voettekst"/>
          <w:jc w:val="right"/>
        </w:pPr>
        <w:r w:rsidRPr="00CE2BF2">
          <w:fldChar w:fldCharType="begin"/>
        </w:r>
        <w:r w:rsidRPr="00CE2BF2">
          <w:instrText>PAGE   \* MERGEFORMAT</w:instrText>
        </w:r>
        <w:r w:rsidRPr="00CE2BF2">
          <w:fldChar w:fldCharType="separate"/>
        </w:r>
        <w:r>
          <w:rPr>
            <w:noProof/>
          </w:rPr>
          <w:t>2</w:t>
        </w:r>
        <w:r w:rsidRPr="00CE2BF2">
          <w:fldChar w:fldCharType="end"/>
        </w:r>
      </w:p>
    </w:sdtContent>
  </w:sdt>
  <w:p w:rsidR="00A45469" w:rsidRPr="00A45469" w:rsidRDefault="005A276F">
    <w:pPr>
      <w:pStyle w:val="Voettekst"/>
      <w:rPr>
        <w:rFonts w:ascii="Rotis Semi Sans CN" w:hAnsi="Rotis Semi Sans CN"/>
      </w:rPr>
    </w:pPr>
    <w:r w:rsidRPr="00CE2BF2">
      <w:rPr>
        <w:rFonts w:ascii="Rotis Semi Sans CN" w:hAnsi="Rotis Semi Sans CN"/>
      </w:rPr>
      <w:t xml:space="preserve">Datum </w:t>
    </w:r>
    <w:r>
      <w:rPr>
        <w:rFonts w:ascii="Rotis Semi Sans CN" w:hAnsi="Rotis Semi Sans CN"/>
      </w:rPr>
      <w:t>laatste wijziging</w:t>
    </w:r>
    <w:r w:rsidRPr="00CE2BF2">
      <w:rPr>
        <w:rFonts w:ascii="Rotis Semi Sans CN" w:hAnsi="Rotis Semi Sans CN"/>
      </w:rPr>
      <w:t xml:space="preserve">: </w:t>
    </w:r>
    <w:r w:rsidRPr="00CE2BF2">
      <w:rPr>
        <w:rFonts w:ascii="Rotis Semi Sans CN" w:hAnsi="Rotis Semi Sans CN"/>
      </w:rPr>
      <w:t>01-0</w:t>
    </w:r>
    <w:r>
      <w:rPr>
        <w:rFonts w:ascii="Rotis Semi Sans CN" w:hAnsi="Rotis Semi Sans CN"/>
      </w:rPr>
      <w:t>9</w:t>
    </w:r>
    <w:r w:rsidRPr="00CE2BF2">
      <w:rPr>
        <w:rFonts w:ascii="Rotis Semi Sans CN" w:hAnsi="Rotis Semi Sans CN"/>
      </w:rPr>
      <w:t>-201</w:t>
    </w:r>
    <w:r>
      <w:rPr>
        <w:rFonts w:ascii="Rotis Semi Sans CN" w:hAnsi="Rotis Semi Sans CN"/>
      </w:rPr>
      <w:t>7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82624"/>
    <w:multiLevelType w:val="hybridMultilevel"/>
    <w:tmpl w:val="EF7AC7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C6045"/>
    <w:multiLevelType w:val="hybridMultilevel"/>
    <w:tmpl w:val="07C690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6F"/>
    <w:rsid w:val="00047E70"/>
    <w:rsid w:val="000D4869"/>
    <w:rsid w:val="005A276F"/>
    <w:rsid w:val="00611D0D"/>
    <w:rsid w:val="006D0852"/>
    <w:rsid w:val="00951B98"/>
    <w:rsid w:val="00BB3265"/>
    <w:rsid w:val="00D7266C"/>
    <w:rsid w:val="00F2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FFFBA-92B0-45AD-AFC3-66A43B49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tisSemiSans" w:eastAsia="Calibri" w:hAnsi="RotisSemiSans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A276F"/>
    <w:rPr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A276F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5A27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276F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8BE9350C</Template>
  <TotalTime>1</TotalTime>
  <Pages>2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Brouwer-Jacobson</dc:creator>
  <cp:keywords/>
  <dc:description/>
  <cp:lastModifiedBy>Eva Brouwer-Jacobson</cp:lastModifiedBy>
  <cp:revision>1</cp:revision>
  <dcterms:created xsi:type="dcterms:W3CDTF">2017-09-06T08:36:00Z</dcterms:created>
  <dcterms:modified xsi:type="dcterms:W3CDTF">2017-09-06T08:37:00Z</dcterms:modified>
</cp:coreProperties>
</file>